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9573DE" w:rsidRPr="00713B29" w:rsidRDefault="001855AE" w:rsidP="003D3FEF">
      <w:pPr>
        <w:pStyle w:val="JMSTAuthorName"/>
        <w:rPr>
          <w:i/>
          <w:iCs/>
        </w:rPr>
      </w:pPr>
      <w:bookmarkStart w:id="0" w:name="Belonging"/>
      <w:bookmarkStart w:id="1" w:name="_GoBack"/>
      <w:bookmarkEnd w:id="0"/>
      <w:bookmarkEnd w:id="1"/>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79634B" w:rsidRPr="0079634B">
        <w:t>abc@vimaru.edu.vn</w:t>
      </w:r>
    </w:p>
    <w:p w:rsidR="0079634B" w:rsidRPr="00713B29" w:rsidRDefault="0079634B" w:rsidP="003D3FEF">
      <w:pPr>
        <w:pStyle w:val="JMSTAuthorAdd-Email"/>
      </w:pPr>
      <w:r>
        <w:t>DOI: https://doi.org/10.65154/jmst.%ID</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9066032"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765" w:rsidRDefault="006C2765">
      <w:r>
        <w:separator/>
      </w:r>
    </w:p>
  </w:endnote>
  <w:endnote w:type="continuationSeparator" w:id="0">
    <w:p w:rsidR="006C2765" w:rsidRDefault="006C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560CEA51-C6E0-4285-849B-2FC952DDA05F}"/>
  </w:font>
  <w:font w:name="Times">
    <w:panose1 w:val="02020603050405020304"/>
    <w:charset w:val="00"/>
    <w:family w:val="roman"/>
    <w:pitch w:val="variable"/>
    <w:sig w:usb0="E0002EFF" w:usb1="C000785B" w:usb2="00000009" w:usb3="00000000" w:csb0="000001FF" w:csb1="00000000"/>
    <w:embedRegular r:id="rId2" w:fontKey="{1595DB98-FC05-4792-B40B-A768406D98F2}"/>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2220C6AC-1EC2-4F48-87FB-A546C386A200}"/>
    <w:embedBold r:id="rId4" w:fontKey="{4A53F41D-22A9-470B-B579-67855CEA4D0E}"/>
  </w:font>
  <w:font w:name="SimSun">
    <w:altName w:val="宋体"/>
    <w:panose1 w:val="02010600030101010101"/>
    <w:charset w:val="86"/>
    <w:family w:val="auto"/>
    <w:pitch w:val="variable"/>
    <w:sig w:usb0="00000203" w:usb1="288F0000" w:usb2="00000016" w:usb3="00000000" w:csb0="00040001" w:csb1="00000000"/>
  </w:font>
  <w:font w:name="UTM Alexander">
    <w:altName w:val="Cambria Math"/>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D3D0740F-EA36-46BE-B05C-9C76BF0CC940}"/>
  </w:font>
  <w:font w:name="UTM HelvetIns">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A555D850-AB26-4468-8D08-7F8698F0C1A9}"/>
  </w:font>
  <w:font w:name="Calibri Light">
    <w:panose1 w:val="020F0302020204030204"/>
    <w:charset w:val="00"/>
    <w:family w:val="swiss"/>
    <w:pitch w:val="variable"/>
    <w:sig w:usb0="E4002EFF" w:usb1="C000247B" w:usb2="00000009" w:usb3="00000000" w:csb0="000001FF" w:csb1="00000000"/>
    <w:embedRegular r:id="rId7" w:fontKey="{1D2946E2-C024-4B96-8F09-B0DC336EA3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72DBC">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q9QAQAAB8LAAAOAAAAZHJzL2Uyb0RvYy54bWzEVk1v4zYQvRfofyB4Tyw5ki0JURaJsw4K&#10;pLsBkmLPNEV9oBLJknTktOh/75CU5NiJu0WKojk4FDkczrx588jLT7uuRc9M6UbwHIfnAUaMU1E0&#10;vMrxL0/rswQjbQgvSCs4y/EL0/jT1Y8/XPYyY3NRi7ZgCoETrrNe5rg2RmazmaY164g+F5JxWCyF&#10;6oiBT1XNCkV68N61s3kQLGa9UIVUgjKtYfbWL+Ir578sGTVfy1Izg9ocQ2zG/Sr3u7G/s6tLklWK&#10;yLqhQxjkA1F0pOFw6OTqlhiCtqp546prqBJalOacim4myrKhzOUA2YTBUTZ3Smyly6XK+kpOMAG0&#10;Rzh92C398vygUFPkeB5ixEkHNXLHIvgGcHpZZWBzp+SjfFA+QxjeC/qrhuXZ8br9rvbGu1J1dhMk&#10;inYO9ZcJdbYziMJkvIyTMIHiUFibz9P5RezLQmuo3ZtttP78auM8SI83zkjmj3XBTcH0Ehim9yDq&#10;fwfiY00kc7XRFqABxCgeQXyy6d2IHUo8jM7KYojMDqahVxxftIcScbGqCa/YtVKirxkpIDxXAEhi&#10;2mrLoTNtnWz6n0UBtSJbI5yjd5EOgzB155NsRHuxgCloSgd2mAD2Nr4JM5JJpc0dEx2ygxwraCF3&#10;AHm+18abjia2slq0TbFu2tZ9qGqzahV6JtBu8U16c+tKCd4PzFpujbmw27xHPwMxwhl2zUbr2ueP&#10;NJxHwc08PVsvkuVZtI7is3QZJGeQ2U26CKI0ul3/aQMMo6xuioLx+4azsZXD6J9VeRAV34SumVGf&#10;4zSex75KJ5MM3N8A4UGSXWNA2dqmy3EyGZHM1vYzLyBtkhnStH48OwzfFQQwGP87VBwTbPE9Dcxu&#10;s3ON6yC2xNiI4gWooQSUDdoJVBkGtVC/Y9SDwuVY/7YlimHU/sSBXkvQTyuJ7gMG6vXsZpwlnIKL&#10;HBuM/HBlvHxupWqqGk7wRObiGqhYNo4i+2icRLjG81H/5x34tgEvTjYgFGFsKFuOoxaKFssgiiOM&#10;3kpWGCTLZQxHHUrWx7to6gWStdxSb3ERB4560wo4t11yigWLMcsjFmhJ1w108j3R5oEouNwGanwF&#10;fpStgLPEMMLIkuW9+e9RKQ2jaKJSFAOzRjoNK55OwwrfdisBAgEXDkTnhtbetOOwVKL7Bvf6tSUw&#10;LJ3kILwLKLu+dkZwn0pi7vmjpCMnrU497b4RJQcxM9BTX8Qo3SQ70jRva6mgpWXz+n9nczjR+dEo&#10;YvsNrQTnoMlCIVgcGAwX0Io/qL/n8yJOo3jh6ByGSbqM7O79xRAF6UVi7y/LafcwOk3nFiTWsfMI&#10;QHtvWJ8TaQ/ojKgVobIloCW0kwUIEq+gum0FT0dq1Hek9vR9Yut8S3Tt7x2nwj63dzV4aCTI3L0P&#10;h1ttLwR78QJ8XLuBaLmRe4XB6OCZ9/rbWe3ftVd/AQAA//8DAFBLAwQUAAYACAAAACEAhnisq94A&#10;AAAHAQAADwAAAGRycy9kb3ducmV2LnhtbEyOTWvDMBBE74X+B7GF3hJJCe6H63UIoe0pFJIUSm+K&#10;vbFNrJWxFNv591VP7XGY4c3LVpNtxUC9bxwj6LkCQVy4suEK4fPwNnsC4YPh0rSOCeFKHlb57U1m&#10;0tKNvKNhHyoRIexTg1CH0KVS+qIma/zcdcSxO7nemhBjX8myN2OE21YulHqQ1jQcH2rT0aam4ry/&#10;WIT30YzrpX4dtufT5vp9SD6+tpoQ7++m9QuIQFP4G8OvflSHPDod3YVLL1qEJO4QZjrRIGL9rB6X&#10;II4IC61A5pn875//AAAA//8DAFBLAQItABQABgAIAAAAIQC2gziS/gAAAOEBAAATAAAAAAAAAAAA&#10;AAAAAAAAAABbQ29udGVudF9UeXBlc10ueG1sUEsBAi0AFAAGAAgAAAAhADj9If/WAAAAlAEAAAsA&#10;AAAAAAAAAAAAAAAALwEAAF9yZWxzLy5yZWxzUEsBAi0AFAAGAAgAAAAhAMazer1ABAAAHwsAAA4A&#10;AAAAAAAAAAAAAAAALgIAAGRycy9lMm9Eb2MueG1sUEsBAi0AFAAGAAgAAAAhAIZ4rKveAAAABwEA&#10;AA8AAAAAAAAAAAAAAAAAmgYAAGRycy9kb3ducmV2LnhtbFBLBQYAAAAABAAEAPMAAAClBwAAAAA=&#10;">
              <v:shapetype id="_x0000_t202" coordsize="21600,21600" o:spt="202" path="m,l,21600r21600,l21600,xe">
                <v:stroke joinstyle="miter"/>
                <v:path gradientshapeok="t" o:connecttype="rect"/>
              </v:shapetype>
              <v:shape id="Text Box 8" o:spid="_x0000_s1036"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72DBC">
                        <w:rPr>
                          <w:b/>
                          <w:bCs/>
                          <w:noProof/>
                          <w:color w:val="FFFFFF"/>
                        </w:rPr>
                        <w:t>2</w:t>
                      </w:r>
                      <w:r w:rsidRPr="0070158F">
                        <w:rPr>
                          <w:b/>
                          <w:bCs/>
                          <w:color w:val="FFFFFF"/>
                        </w:rPr>
                        <w:fldChar w:fldCharType="end"/>
                      </w:r>
                    </w:p>
                  </w:txbxContent>
                </v:textbox>
              </v:shape>
              <v:shape id="_x0000_s1037"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8"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72DBC">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8bwQAANALAAAOAAAAZHJzL2Uyb0RvYy54bWy8Vllv4zYQfi/Q/0Do3bEk60aUhc+ggLsb&#10;YFPsMy1RllCJVEk6crbof++QlOTYuYostn6QeQyHw2++Oa4/HZsaPRAuKkZTy7myLURoxvKK7lPr&#10;j/vNJLKQkJjmuGaUpNYjEdanm19/ue7ahLisZHVOOAIlVCRdm1qllG0ynYqsJA0WV6wlFDYLxhss&#10;Ycr305zjDrQ39dS17WDaMZ63nGVECFhdmU3rRusvCpLJL0UhiER1aoFtUn+5/u7Ud3pzjZM9x21Z&#10;Zb0Z+ANWNLiicOmoaoUlRgdePVPVVBlnghXyKmPNlBVFlRH9BniNY1+85pazQ6vfsk+6fTvCBNBe&#10;4PRhtdnnhzuOqhx8ZyGKG3CRvhW5ocKma/cJiNzy9mt7x80DYbhl2Z8CtqeX+2q+PwkfC96oQ/BO&#10;dNSgP46gk6NEGSz64SwOA99CGey5M8fxeq9kJbju2bGsXD85GM+88aDr+MrkKU7Mtdq40ZiuBYKJ&#10;E4bixzD8WuKWaNcIBVCPoTtguK0oQT2CWmBJDXzZkfbwIcqWJaZ7olXdP7YAvaMfoEwFneaImgjA&#10;Hu2631kOMvggmabaBbhxBNiBAYCiA1AEkeH2ALNnR65vhwYtjfAIFE5aLuQtYQ1Sg9SqwXp9BX7Y&#10;CmkwHUSUOynbVHUN6zipKepSa+aEvj4gWF3lalPtCb7fLWuOHrAKvsBfzrVNcO+ZGJCc5lpZSXC+&#10;7scSV7UZg3xNlT54CpjTj0x0/R3b8TpaR97Ec4P1xLNXq8l8s/QmwQZMWs1Wy+XK+UeZ5nhJWeU5&#10;ocq6IdId77+xoM85JkbHWB9hmJ5r1xwEY4d/bTSw0ThSBZVIdix/vOMKWjUDYprln87Q2cDQe0WM&#10;BTsi7RNlBFBOBTmSR1hWXNQ+NLE+knXOOeuUnyB+zthq8sPwyHfZ6ttB4MSxpqsbeO4FW4NwFs6G&#10;nGB7YaRj6XXGckj0bzH2jHBnvPQX8WI1JI4zMUO6J05+i4aO69kLN55sgiiceBvPn8ShHU1sJ17E&#10;ge3F3mpzTkOdIUzdA/Z8lIYq+GLffTf4bPXrs+PZI5tKQv2tqya1olEIJ69F4hhFyvyB38P/SzyX&#10;x91Rl5cxGRrmI84g0UBFht4BBiXj3y3UQR1OLfHXAXNiofo3CiQLocqrwq0nMOBPV3fDKqYZqEgt&#10;aSEzXEpT5A8tr/Yl3GDoTNkc0mdR6aR2isP/PQyhapliO4ahGyj3vBiH/bqqAiokL/I+YPK8qDp2&#10;FIb+EEBu7EIwqWRzOj3k8z7lvxdAYxgMKT+Y+baOuHGnz9MXiW4kwJhnLggg2mxTQdnZYiHvMIfu&#10;q2fFF6BGUTNgOOtHFlI8eWn9PRbFjgdtRc8izwdSDUzqdwyT+h16aJYMaha0RGCdHip5WQ/DgrPm&#10;GzSec8Vd2HqVftC4ZmQ+10LQ8LVYbqH+ZwMdlRPuj98wb3s3SMjKn9nQXODkogAbWZOXFZE3bxFZ&#10;9z/QNmq39y2u6kufzjXxT434zb8AAAD//wMAUEsDBBQABgAIAAAAIQCztND44AAAAAoBAAAPAAAA&#10;ZHJzL2Rvd25yZXYueG1sTI/BSsNAEIbvgu+wjOCt3SRSTWM2pRT1VIS2gnibZqdJaHY2ZLdJ+vZu&#10;T3qbYT7++f58NZlWDNS7xrKCeB6BIC6tbrhS8HV4n6UgnEfW2FomBVdysCru73LMtB15R8PeVyKE&#10;sMtQQe19l0npypoMurntiMPtZHuDPqx9JXWPYwg3rUyi6FkabDh8qLGjTU3leX8xCj5GHNdP8duw&#10;PZ8215/D4vN7G5NSjw/T+hWEp8n/wXDTD+pQBKejvbB2olUwixehi78NLwmIQKRpugRxDOgyAVnk&#10;8n+F4hcAAP//AwBQSwECLQAUAAYACAAAACEAtoM4kv4AAADhAQAAEwAAAAAAAAAAAAAAAAAAAAAA&#10;W0NvbnRlbnRfVHlwZXNdLnhtbFBLAQItABQABgAIAAAAIQA4/SH/1gAAAJQBAAALAAAAAAAAAAAA&#10;AAAAAC8BAABfcmVscy8ucmVsc1BLAQItABQABgAIAAAAIQDJ0Ep8bwQAANALAAAOAAAAAAAAAAAA&#10;AAAAAC4CAABkcnMvZTJvRG9jLnhtbFBLAQItABQABgAIAAAAIQCztND44AAAAAoBAAAPAAAAAAAA&#10;AAAAAAAAAMkGAABkcnMvZG93bnJldi54bWxQSwUGAAAAAAQABADzAAAA1gcAAAAA&#10;">
              <v:line id="Line 7" o:spid="_x0000_s1040"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1"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72DBC">
                        <w:rPr>
                          <w:b/>
                          <w:bCs/>
                          <w:noProof/>
                          <w:color w:val="FFFFFF"/>
                        </w:rPr>
                        <w:t>3</w:t>
                      </w:r>
                      <w:r w:rsidRPr="0070158F">
                        <w:rPr>
                          <w:b/>
                          <w:bCs/>
                          <w:color w:val="FFFFFF"/>
                        </w:rPr>
                        <w:fldChar w:fldCharType="end"/>
                      </w:r>
                    </w:p>
                  </w:txbxContent>
                </v:textbox>
              </v:shape>
              <v:shape id="_x0000_s1042"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72DBC">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XeA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YcuR+khwyDRQk6F7gEHFxXeMeqjEGZZ/7ImgGDW/MGBZBHVel24zgYF4vrodVwnL&#10;QUWGFUZ2uFK2zO87Ue8quMHymfEl5M+yNlntaM3/HofeVCqmQIQlyAcvRuKwruuADsqzzA+gjDnd&#10;JElTVl0njqJgDCEv8SCcdLo5nh4z+pD03wuhKRDGpB8uAsfE3LQzZOqzVHekgDc+0Ga/iQKyyzc1&#10;VJ47ItU9EdCBDbz4AuQoGw4k58MII82Ul9bf41Hi+tBZDDzyA6DVyKVhx3Jp2GH7dsWhbLnQv3a5&#10;GWp51YzDUvD2GzSfS81e2HqVgNC85nS5NELQ9HVE3UELkI+E1F54OHwjohv8oCAxf+Zjf0HSsxps&#10;ZW1q1lTevEVl0wJB62j8PrS5ujd9PjfUPzbjV38DAAD//wMAUEsDBBQABgAIAAAAIQBEXQno3wAA&#10;AAgBAAAPAAAAZHJzL2Rvd25yZXYueG1sTI/NasMwEITvhb6D2EJviaz+xq7lEELbUwg0KZTeNtbG&#10;NrEkYym28/bdntrjMMPMN/lysq0YqA+NdxrUPAFBrvSmcZWGz/3bbAEiRHQGW+9Iw4UCLIvrqxwz&#10;40f3QcMuVoJLXMhQQx1jl0kZyposhrnvyLF39L3FyLKvpOlx5HLbyrskeZIWG8cLNXa0rqk87c5W&#10;w/uI4+pevQ6b03F9+d4/br82irS+vZlWLyAiTfEvDL/4jA4FMx382ZkgWg0LfhI1zNTzAwj2U6VS&#10;EAcOpgnIIpf/DxQ/AAAA//8DAFBLAQItABQABgAIAAAAIQC2gziS/gAAAOEBAAATAAAAAAAAAAAA&#10;AAAAAAAAAABbQ29udGVudF9UeXBlc10ueG1sUEsBAi0AFAAGAAgAAAAhADj9If/WAAAAlAEAAAsA&#10;AAAAAAAAAAAAAAAALwEAAF9yZWxzLy5yZWxzUEsBAi0AFAAGAAgAAAAhAGoxiJd4BAAA1AsAAA4A&#10;AAAAAAAAAAAAAAAALgIAAGRycy9lMm9Eb2MueG1sUEsBAi0AFAAGAAgAAAAhAERdCejfAAAACAEA&#10;AA8AAAAAAAAAAAAAAAAA0gYAAGRycy9kb3ducmV2LnhtbFBLBQYAAAAABAAEAPMAAADeBwAAAAA=&#10;">
              <v:line id="Line 7" o:spid="_x0000_s1046"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72DBC">
                        <w:rPr>
                          <w:b/>
                          <w:bCs/>
                          <w:noProof/>
                          <w:color w:val="FFFFFF"/>
                        </w:rPr>
                        <w:t>1</w:t>
                      </w:r>
                      <w:r w:rsidRPr="0070158F">
                        <w:rPr>
                          <w:b/>
                          <w:bCs/>
                          <w:color w:val="FFFFFF"/>
                        </w:rPr>
                        <w:fldChar w:fldCharType="end"/>
                      </w:r>
                    </w:p>
                  </w:txbxContent>
                </v:textbox>
              </v:shape>
              <v:shape id="_x0000_s1048"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765" w:rsidRDefault="006C2765">
      <w:r>
        <w:separator/>
      </w:r>
    </w:p>
  </w:footnote>
  <w:footnote w:type="continuationSeparator" w:id="0">
    <w:p w:rsidR="006C2765" w:rsidRDefault="006C2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54716D">
    <w:pPr>
      <w:pStyle w:val="Header"/>
    </w:pPr>
    <w:r>
      <w:rPr>
        <w:noProof/>
        <w:lang w:eastAsia="en-US"/>
      </w:rPr>
      <mc:AlternateContent>
        <mc:Choice Requires="wps">
          <w:drawing>
            <wp:anchor distT="0" distB="0" distL="114300" distR="114300" simplePos="0" relativeHeight="251664896" behindDoc="0" locked="0" layoutInCell="1" allowOverlap="1" wp14:anchorId="4064DCF1" wp14:editId="787CD66D">
              <wp:simplePos x="0" y="0"/>
              <wp:positionH relativeFrom="column">
                <wp:posOffset>4116070</wp:posOffset>
              </wp:positionH>
              <wp:positionV relativeFrom="paragraph">
                <wp:posOffset>38100</wp:posOffset>
              </wp:positionV>
              <wp:extent cx="17716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4.1pt;margin-top:3pt;width:139.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tJNgIAAGwEAAAOAAAAZHJzL2Uyb0RvYy54bWysVE2P2jAQvVfqf7B8LyHAsm1EWNFdUVVC&#10;uytBtWfj2BDV9ri2IaG/vmMnsHTbU9WLY3ue5+O9mczuWq3IUThfgylpPhhSIgyHqja7kn7bLD98&#10;pMQHZiqmwIiSnoSnd/P372aNLcQI9qAq4Qg6Mb5obEn3IdgiyzzfC838AKwwaJTgNAt4dLuscqxB&#10;71plo+FwmjXgKuuAC+/x9qEz0nnyL6Xg4UlKLwJRJcXcQlpdWrdxzeYzVuwcs/ua92mwf8hCs9pg&#10;0IurBxYYObj6D1e65g48yDDgoDOQsuYi1YDV5MM31az3zIpUC5Lj7YUm///c8sfjsyN1VdLxiBLD&#10;NGq0EW0gn6EleIX8NNYXCFtbBIYW71HnVKu3K+DfPUKyK0z3wCM68tFKp+MXKyX4ECU4XWiPYXj0&#10;dnubT2/QxNE2GebjUdIle31tnQ9fBGgSNyV1KGvKgB1XPsT4rDhDYjADy1qpJK0ypCnpdIzuf7Pg&#10;C2X6xLtcYwmh3bZ9xVuoTliwg65lvOXLGoOvmA/PzGGPYL7Y9+EJF6kAg0C/o2QP7uff7iMepUMr&#10;JQ32XEn9jwNzghL11aCon/LJJDZpOkxubpEH4q4t22uLOeh7wLbOccIsT9uID+q8lQ70C47HIkZF&#10;EzMcY5c0nLf3oZsEHC8uFosEwra0LKzM2vKzzpHaTfvCnO35D6jcI5y7kxVvZOiwHd2LQwBZJ40i&#10;wR2rPe/Y0km6fvzizFyfE+r1JzH/BQAA//8DAFBLAwQUAAYACAAAACEAlBmgkN0AAAAIAQAADwAA&#10;AGRycy9kb3ducmV2LnhtbEyPT0vDQBDF74LfYRnBm90YpE1jNqWIXgQRa0G8TbNjNrp/4u62jd/e&#10;8VRv83iPN7/XrCZnxYFiGoJXcD0rQJDvgh58r2D7+nBVgUgZvUYbPCn4oQSr9vyswVqHo3+hwyb3&#10;gkt8qlGByXmspUydIYdpFkby7H2E6DCzjL3UEY9c7qwsi2IuHQ6ePxgc6c5Q97XZOwWL6l2bz/g4&#10;bd+e1t/meZT2HqVSlxfT+hZEpimfwvCHz+jQMtMu7L1OwiqY31QlR/ngSewvywXrHetlCbJt5P8B&#10;7S8AAAD//wMAUEsBAi0AFAAGAAgAAAAhALaDOJL+AAAA4QEAABMAAAAAAAAAAAAAAAAAAAAAAFtD&#10;b250ZW50X1R5cGVzXS54bWxQSwECLQAUAAYACAAAACEAOP0h/9YAAACUAQAACwAAAAAAAAAAAAAA&#10;AAAvAQAAX3JlbHMvLnJlbHNQSwECLQAUAAYACAAAACEAVg67STYCAABsBAAADgAAAAAAAAAAAAAA&#10;AAAuAgAAZHJzL2Uyb0RvYy54bWxQSwECLQAUAAYACAAAACEAlBmgkN0AAAAIAQAADwAAAAAAAAAA&#10;AAAAAACQBAAAZHJzL2Rvd25yZXYueG1sUEsFBgAAAAAEAAQA8wAAAJoFA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09BF91B9" wp14:editId="15462E24">
              <wp:simplePos x="0" y="0"/>
              <wp:positionH relativeFrom="column">
                <wp:posOffset>3322320</wp:posOffset>
              </wp:positionH>
              <wp:positionV relativeFrom="paragraph">
                <wp:posOffset>279399</wp:posOffset>
              </wp:positionV>
              <wp:extent cx="2256790" cy="45720"/>
              <wp:effectExtent l="0" t="0" r="1016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56790" cy="45720"/>
                      </a:xfrm>
                      <a:prstGeom prst="bentConnector3">
                        <a:avLst>
                          <a:gd name="adj1" fmla="val 632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61.6pt;margin-top:22pt;width:177.7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okTAIAAIYEAAAOAAAAZHJzL2Uyb0RvYy54bWysVNuO2jAQfa/Uf7D8DrkQWIgIq1UCfdm2&#10;K+32A0zsELe+yfYSUNV/79hkaXf7UlXlwdiemTMzZ46zvj1JgY7MOq5VhbNpihFTraZcHSr85Wk3&#10;WWLkPFGUCK1Yhc/M4dvN+3frwZQs170WlFkEIMqVg6lw770pk8S1PZPETbVhCoydtpJ4ONpDQi0Z&#10;AF2KJE/TRTJoS43VLXMObpuLEW8iftex1n/uOsc8EhWG2nxcbVz3YU02a1IeLDE9b8cyyD9UIQlX&#10;kPQK1RBP0LPlf0BJ3lrtdOenrZaJ7jrestgDdJOlb7p57IlhsRcgx5krTe7/wbafjg8WcVrhYoaR&#10;IhJmdPfsdUyN8nkgaDCuBL9aPdjQYntSj+Zet98cUrruiTqw6P10NhCchYjkVUg4OANp9sNHTcGH&#10;QILI1qmzElkNU8nSZRp+8RpoQac4o/N1RuzkUQuXeT5f3KxglC3YivlNHmeYkDJghfKMdf4D0xKF&#10;TYX3TPlaKwVK0HYW4cnx3vk4LDp2TOjXDKNOCpj9kQi0mEGa2AgpR2/I8IIcQpXecSGieoRCQ4VX&#10;c4gIFqcFp8EYD/awr4VFAAqdXDoM/Lxxk9zDKxBcVnikISL3jNCtonHvCReXPQQLFcCBkrGRQE5U&#10;2/dVutout8tiUuSL7aRIm2Zyt6uLyWKX3cybWVPXTfYj1JkVZc8pZSqU+qL8rPg7ZY1v8KLZq/av&#10;nCSv0WO/UOLLfyw6SiSo4qKvvabnBxuoCWoBsUfn8WGG1/T7OXr9+nxsfgIAAP//AwBQSwMEFAAG&#10;AAgAAAAhAGToHxHgAAAACQEAAA8AAABkcnMvZG93bnJldi54bWxMj8FOwzAQRO9I/IO1SNyo45CW&#10;KMSpEKIcuCBapIqbG7txRLyObKcNfD3LCY6reZp9U69nN7CTCbH3KEEsMmAGW6977CS87zY3JbCY&#10;FGo1eDQSvkyEdXN5UatK+zO+mdM2dYxKMFZKgk1prDiPrTVOxYUfDVJ29MGpRGfouA7qTOVu4HmW&#10;rbhTPdIHq0bzaE37uZ2cBNyI/bEQ0+61FPvuOdiP76eXpZTXV/PDPbBk5vQHw68+qUNDTgc/oY5s&#10;kLDMb3NCJRQFbSKgvCtXwA6UiBx4U/P/C5ofAAAA//8DAFBLAQItABQABgAIAAAAIQC2gziS/gAA&#10;AOEBAAATAAAAAAAAAAAAAAAAAAAAAABbQ29udGVudF9UeXBlc10ueG1sUEsBAi0AFAAGAAgAAAAh&#10;ADj9If/WAAAAlAEAAAsAAAAAAAAAAAAAAAAALwEAAF9yZWxzLy5yZWxzUEsBAi0AFAAGAAgAAAAh&#10;AKN4CiRMAgAAhgQAAA4AAAAAAAAAAAAAAAAALgIAAGRycy9lMm9Eb2MueG1sUEsBAi0AFAAGAAgA&#10;AAAhAGToHxHgAAAACQEAAA8AAAAAAAAAAAAAAAAApgQAAGRycy9kb3ducmV2LnhtbFBLBQYAAAAA&#10;BAAEAPMAAACzBQAAAAA=&#10;" adj="13657"/>
          </w:pict>
        </mc:Fallback>
      </mc:AlternateContent>
    </w:r>
    <w:r>
      <w:rPr>
        <w:noProof/>
        <w:lang w:eastAsia="en-US"/>
      </w:rPr>
      <mc:AlternateContent>
        <mc:Choice Requires="wps">
          <w:drawing>
            <wp:anchor distT="0" distB="0" distL="114300" distR="114300" simplePos="0" relativeHeight="251654656" behindDoc="0" locked="0" layoutInCell="1" allowOverlap="1" wp14:anchorId="79027DD3" wp14:editId="6FA2054E">
              <wp:simplePos x="0" y="0"/>
              <wp:positionH relativeFrom="column">
                <wp:posOffset>1270</wp:posOffset>
              </wp:positionH>
              <wp:positionV relativeFrom="paragraph">
                <wp:posOffset>171450</wp:posOffset>
              </wp:positionV>
              <wp:extent cx="332105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105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54716D"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Công nghệ số, tự động hóa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261.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7qAIAAFIFAAAOAAAAZHJzL2Uyb0RvYy54bWysVF1v2yAUfZ+0/4B4T/0Rp4mtOFWbLtuk&#10;7kNq9wOIwTEaBgYkdjftv+8CSZtuL9O0FxsucO459x5YXo29QAdmLFeyxtlFihGTjaJc7mr85WEz&#10;WWBkHZGUCCVZjR+ZxVer16+Wg65YrjolKDMIQKStBl3jzjldJYltOtYTe6E0k7DYKtMTB1OzS6gh&#10;A6D3IsnT9DIZlKHaqIZZC9HbuIhXAb9tWeM+ta1lDokaAzcXviZ8t/6brJak2hmiO94caZB/YNET&#10;LiHpE9QtcQTtDf8DqueNUVa17qJRfaLaljcsaAA1WfqbmvuOaBa0QHGsfiqT/X+wzcfDZ4M4rXGR&#10;YyRJDz16YKNDN2pEU1+eQdsKdt1r2OdGCEObg1Sr71Tz1SKp1h2RO3ZtjBo6RijQy/zJ5OxoxLEe&#10;ZDt8UBTSkL1TAWhsTY9awfW7EzTUBUEeaNjjU5M8qQaC02mepTNYamAtz8p0PgvJSOVxfA+0se4t&#10;Uz3ygxobMEHIQw531nlez1v8dqsEpxsuRJiY3XYtDDoQMExRzPN1Ec6KfQ+sYxh8lx6dA2HwVwwv&#10;TmHAtxEm5HqBL6TPIpXPF6nECKgDcn7N6wzO+VFmeZHe5OVkc7mYT4pNMZuU83QxSbPyprxMi7K4&#10;3fz07LKi6jilTN5xyU4uzoq/c8nxPkX/BR+jocblLJ8F4S/YH2VFvV5urIMXfF7Enju41IL3NQ5F&#10;ORbLe+ONpCCbVI5wEcfJS/qhZFCD0z9UJTjJmyfayI3bMXg22My7bKvoI1jLKOg3WAMeJBh0ynzH&#10;aIDLXWP7bU8Mw0i8l2DPuW8hvAZhAgNzHt2eokQ2AFFjh1Ecrl18Ofba8F0HGeJFkOoarNzy4K1n&#10;NqDAT+DiBi3HR8a/DOfzsOv5KVz9AgAA//8DAFBLAwQUAAYACAAAACEAMS27Zt8AAAAGAQAADwAA&#10;AGRycy9kb3ducmV2LnhtbEyPQUvDQBCF74L/YRnBi9hNo20lZlOKVbBgD6lKr9vsmA3Nzobspo3/&#10;3vGkl4GZ93jzvXw5ulacsA+NJwXTSQICqfKmoVrBx/vL7QOIEDUZ3XpCBd8YYFlcXuQ6M/5MJZ52&#10;sRYcQiHTCmyMXSZlqCw6HSa+Q2Lty/dOR177WppenznctTJNkrl0uiH+YHWHTxar425wCvrj5/N+&#10;vXlN7subodwv1tuVfdsqdX01rh5BRBzjnxl+8RkdCmY6+IFMEK2ClH08F1yI1Vl6x4eDgvl0BrLI&#10;5X/84gcAAP//AwBQSwECLQAUAAYACAAAACEAtoM4kv4AAADhAQAAEwAAAAAAAAAAAAAAAAAAAAAA&#10;W0NvbnRlbnRfVHlwZXNdLnhtbFBLAQItABQABgAIAAAAIQA4/SH/1gAAAJQBAAALAAAAAAAAAAAA&#10;AAAAAC8BAABfcmVscy8ucmVsc1BLAQItABQABgAIAAAAIQCOwH+7qAIAAFIFAAAOAAAAAAAAAAAA&#10;AAAAAC4CAABkcnMvZTJvRG9jLnhtbFBLAQItABQABgAIAAAAIQAxLbtm3wAAAAYBAAAPAAAAAAAA&#10;AAAAAAAAAAIFAABkcnMvZG93bnJldi54bWxQSwUGAAAAAAQABADzAAAADgYAAAAA&#10;" fillcolor="#dae3f3" stroked="f">
              <v:textbox inset="2mm,0,2mm,0">
                <w:txbxContent>
                  <w:p w:rsidR="00B4470C" w:rsidRPr="00794F05" w:rsidRDefault="0054716D"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Công nghệ số, tự động hóa và ứng dụng hàng hải</w:t>
                    </w:r>
                  </w:p>
                </w:txbxContent>
              </v:textbox>
            </v:shape>
          </w:pict>
        </mc:Fallback>
      </mc:AlternateContent>
    </w:r>
    <w:r w:rsidR="00367282">
      <w:rPr>
        <w:noProof/>
        <w:lang w:eastAsia="en-US"/>
      </w:rPr>
      <mc:AlternateContent>
        <mc:Choice Requires="wps">
          <w:drawing>
            <wp:anchor distT="0" distB="0" distL="114300" distR="114300" simplePos="0" relativeHeight="251656704" behindDoc="0" locked="0" layoutInCell="1" allowOverlap="1" wp14:anchorId="55BD527E" wp14:editId="5B1281B7">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OvAIAAMM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7bR2Ir&#10;a1S9FvUjSFkKEBioFCYgLFohv2M0wjTJsPq2JZJi1L3n8BzmMKvM+LEbWMhL6/poJbwCiAxrjKZl&#10;rqdRtR0k27QQYXp4XNzC02mYFfOZzeHBwaSwOR2mmhlFl3vrdZ69i18AAAD//wMAUEsDBBQABgAI&#10;AAAAIQD/GTOS4QAAAAkBAAAPAAAAZHJzL2Rvd25yZXYueG1sTI9BT8JAEIXvJv6HzZh4MbKLliK1&#10;WyISTUi8iJpwXLpDW+nONt0Fyr93POlx8r68+V4+H1wrjtiHxpOG8UiBQCq9bajS8PnxcvsAIkRD&#10;1rSeUMMZA8yLy4vcZNaf6B2P61gJLqGQGQ11jF0mZShrdCaMfIfE2c73zkQ++0ra3py43LXyTqlU&#10;OtMQf6hNh881lvv1wWm4WZ33+LV5SxaN26zUYrl83U2+tb6+Gp4eQUQc4h8Mv/qsDgU7bf2BbBCt&#10;hmmajBnlIOUJDMzUNAGx1TC5n4Escvl/QfEDAAD//wMAUEsBAi0AFAAGAAgAAAAhALaDOJL+AAAA&#10;4QEAABMAAAAAAAAAAAAAAAAAAAAAAFtDb250ZW50X1R5cGVzXS54bWxQSwECLQAUAAYACAAAACEA&#10;OP0h/9YAAACUAQAACwAAAAAAAAAAAAAAAAAvAQAAX3JlbHMvLnJlbHNQSwECLQAUAAYACAAAACEA&#10;HoTzTrwCAADDBQAADgAAAAAAAAAAAAAAAAAuAgAAZHJzL2Uyb0RvYy54bWxQSwECLQAUAAYACAAA&#10;ACEA/xkzkuEAAAAJAQAADwAAAAAAAAAAAAAAAAAWBQAAZHJzL2Rvd25yZXYueG1sUEsFBgAAAAAE&#10;AAQA8wAAACQ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7517F6">
    <w:pPr>
      <w:pStyle w:val="Header"/>
    </w:pPr>
    <w:r>
      <w:rPr>
        <w:noProof/>
        <w:lang w:eastAsia="en-US"/>
      </w:rPr>
      <mc:AlternateContent>
        <mc:Choice Requires="wps">
          <w:drawing>
            <wp:anchor distT="0" distB="0" distL="114300" distR="114300" simplePos="0" relativeHeight="251663872" behindDoc="0" locked="0" layoutInCell="1" allowOverlap="1" wp14:anchorId="15F027A1" wp14:editId="392D04CF">
              <wp:simplePos x="0" y="0"/>
              <wp:positionH relativeFrom="column">
                <wp:posOffset>-150495</wp:posOffset>
              </wp:positionH>
              <wp:positionV relativeFrom="paragraph">
                <wp:posOffset>61595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3" type="#_x0000_t202" style="position:absolute;left:0;text-align:left;margin-left:-11.85pt;margin-top:4.8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nSOQIAAHMEAAAOAAAAZHJzL2Uyb0RvYy54bWysVF1v2yAUfZ+0/4B4X+x8drXiVFmrTJOi&#10;tlIy9ZlgiK0ZLgMSu/v1u2A7jbo9TXvBwD3365yLl3etqslZWFeBzul4lFIiNIei0secft9vPn2m&#10;xHmmC1aDFjl9FY7erT5+WDYmExMooS6EJRhEu6wxOS29N1mSOF4KxdwIjNBolGAV83i0x6SwrMHo&#10;qk4mabpIGrCFscCFc3j70BnpKsaXUnD/JKUTntQ5xdp8XG1cD2FNVkuWHS0zZcX7Mtg/VKFYpTHp&#10;JdQD84ycbPVHKFVxCw6kH3FQCUhZcRF7wG7G6btudiUzIvaC5Dhzocn9v7D88fxsSVXkdDqmRDOF&#10;Gu1F68kXaAleIT+NcRnCdgaBvsV71Dn26swW+A+HkOQK0zk4RAc+WmlV+GKnBB1RgtcL7SEND9Fu&#10;5pNFiiaOtlk6nk6iLsmbt7HOfxWgSNjk1KKssQJ23jof8rNsgIRkGjZVXUdpa02anC6m8zQ6XCzo&#10;Ueu+8K7W0IJvD20k43Zo/ADFK/ZtoZscZ/imwhq2zPlnZnFUsGwcf/+Ei6wBc0G/o6QE++tv9wGP&#10;CqKVkgZHL6fu54lZQUn9TaO2t+PZLMxqPMzmN0gHsdeWw7VFn9Q94HSjfFhd3Aa8r4ettKBe8JWs&#10;Q1Y0Mc0xd079sL333YPAV8bFeh1BOJ2G+a3eGT7IHRjety/Mml4GjwI+wjCkLHunRoft9FifPMgq&#10;ShV47ljt6cfJjgr2rzA8netzRL39K1a/AQAA//8DAFBLAwQUAAYACAAAACEACtrelt4AAAAIAQAA&#10;DwAAAGRycy9kb3ducmV2LnhtbEyPwUoDMRCG74LvEEbw1mbdom3XzZYiehFEWgvibbqJm9VksiZp&#10;u76940lPw/D/fPNNvRq9E0cTUx9IwdW0AGGoDbqnTsHu5WGyAJEykkYXyCj4NglWzflZjZUOJ9qY&#10;4zZ3giGUKlRgcx4qKVNrjcc0DYMhzt5D9Jh5jZ3UEU8M906WRXEjPfbEFywO5s6a9nN78Armizdt&#10;P+LjuHt9Wn/Z50G6e5RKXV6M61sQ2Yz5rwy/+qwODTvtw4F0Ek7BpJzNuapgyYPz8rqcgdgzvFyC&#10;bGr5/4HmBwAA//8DAFBLAQItABQABgAIAAAAIQC2gziS/gAAAOEBAAATAAAAAAAAAAAAAAAAAAAA&#10;AABbQ29udGVudF9UeXBlc10ueG1sUEsBAi0AFAAGAAgAAAAhADj9If/WAAAAlAEAAAsAAAAAAAAA&#10;AAAAAAAALwEAAF9yZWxzLy5yZWxzUEsBAi0AFAAGAAgAAAAhAJM4idI5AgAAcwQAAA4AAAAAAAAA&#10;AAAAAAAALgIAAGRycy9lMm9Eb2MueG1sUEsBAi0AFAAGAAgAAAAhAAra3pbeAAAACAEAAA8AAAAA&#10;AAAAAAAAAAAAkwQAAGRycy9kb3ducmV2LnhtbFBLBQYAAAAABAAEAPMAAACeBQ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516D57E6" wp14:editId="6AD203FE">
              <wp:simplePos x="0" y="0"/>
              <wp:positionH relativeFrom="column">
                <wp:posOffset>-81280</wp:posOffset>
              </wp:positionH>
              <wp:positionV relativeFrom="paragraph">
                <wp:posOffset>247015</wp:posOffset>
              </wp:positionV>
              <wp:extent cx="2482850" cy="107315"/>
              <wp:effectExtent l="0" t="0" r="12700" b="2603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2850" cy="107315"/>
                      </a:xfrm>
                      <a:prstGeom prst="bentConnector3">
                        <a:avLst>
                          <a:gd name="adj1" fmla="val 6150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4pt;margin-top:19.45pt;width:195.5pt;height:8.4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xGRwIAAIIEAAAOAAAAZHJzL2Uyb0RvYy54bWysVE1v2zAMvQ/YfxB8T/1RJ3WMOkVhJ7t0&#10;W4F2uyuSHGvTFyQ1TjDsv5dS3KzdLsMwH2TJIh8fyUdf3xykQHtmHdeqSfKLLEFMEU252jXJl8fN&#10;rEqQ81hRLLRiTXJkLrlZvX93PZqaFXrQgjKLAES5ejRNMnhv6jR1ZGASuwttmILLXluJPRztLqUW&#10;j4AuRVpk2SIdtaXGasKcg6/d6TJZRfy+Z8R/7nvHPBJNAtx8XG1ct2FNV9e43llsBk4mGvgfWEjM&#10;FQQ9Q3XYY/Rk+R9QkhOrne79BdEy1X3PCYs5QDZ59ls2DwM2LOYCxXHmXCb3/2DJp/29RZxC76BT&#10;Ckvo0e2T1zE0KqpQoNG4GuxadW9DiuSgHsydJt8dUrodsNqxaP14NOCcB4/0jUs4OANhtuNHTcEG&#10;Q4BYrUNvJeoFN1+DYwCHiqBDbM/x3B528IjAx6KsimoOXSRwl2dXl/k8BsN1wAnexjr/gWmJwqZJ&#10;tkz5VisFKtD2MuLj/Z3zsVF0yhbTb3mCeimg73ss0CKfZ8sJd7JOfyEHV6U3XIioHKHQ2CTLeTGP&#10;6E4LTsNlMHN2t22FRQAKqcRngn1jJrmHCRBcNkl1NsL1wDBdKxqjeMzFaQ9MhArgUJMpkVCdqLQf&#10;y2y5rtZVOSuLxXpWZl03u9205Wyxya/m3WXXtl3+M/DMy3rglDIVqL6oPi//TlXT/J30etb9uSbp&#10;W3TQQiT78o6kozyCIk7a2mp6vLcvsgGhR+NpKMMkvT7D/vWvY/UMAAD//wMAUEsDBBQABgAIAAAA&#10;IQAYsJq74QAAAAkBAAAPAAAAZHJzL2Rvd25yZXYueG1sTI9PS8NAFMTvgt9heYK3dvOHaox5KWKp&#10;2JMYtdDbNnkmwezbkN2mybd3e9LjMMPMb7L1pDsx0mBbwwjhMgBBXJqq5Rrh82O7SEBYp7hSnWFC&#10;mMnCOr++ylRamTO/01i4WvgStqlCaJzrUylt2ZBWdml6Yu99m0Er5+VQy2pQZ1+uOxkFwZ3UqmW/&#10;0Kienhsqf4qTRtjs43neFa9f5eHlUMjNGO7foi3i7c309AjC0eT+wnDB9+iQe6ajOXFlRYewCCOP&#10;7hDi5AGED8T3SQTiiLBaJSDzTP5/kP8CAAD//wMAUEsBAi0AFAAGAAgAAAAhALaDOJL+AAAA4QEA&#10;ABMAAAAAAAAAAAAAAAAAAAAAAFtDb250ZW50X1R5cGVzXS54bWxQSwECLQAUAAYACAAAACEAOP0h&#10;/9YAAACUAQAACwAAAAAAAAAAAAAAAAAvAQAAX3JlbHMvLnJlbHNQSwECLQAUAAYACAAAACEAaYE8&#10;RkcCAACCBAAADgAAAAAAAAAAAAAAAAAuAgAAZHJzL2Uyb0RvYy54bWxQSwECLQAUAAYACAAAACEA&#10;GLCau+EAAAAJAQAADwAAAAAAAAAAAAAAAAChBAAAZHJzL2Rvd25yZXYueG1sUEsFBgAAAAAEAAQA&#10;8wAAAK8FAAAAAA==&#10;" adj="13286"/>
          </w:pict>
        </mc:Fallback>
      </mc:AlternateContent>
    </w:r>
    <w:r w:rsidR="0054716D">
      <w:rPr>
        <w:noProof/>
        <w:lang w:eastAsia="en-US"/>
      </w:rPr>
      <mc:AlternateContent>
        <mc:Choice Requires="wps">
          <w:drawing>
            <wp:anchor distT="0" distB="0" distL="114300" distR="114300" simplePos="0" relativeHeight="251657728" behindDoc="0" locked="0" layoutInCell="1" allowOverlap="1" wp14:anchorId="5988AD03" wp14:editId="6B623776">
              <wp:simplePos x="0" y="0"/>
              <wp:positionH relativeFrom="column">
                <wp:posOffset>2401570</wp:posOffset>
              </wp:positionH>
              <wp:positionV relativeFrom="paragraph">
                <wp:posOffset>145415</wp:posOffset>
              </wp:positionV>
              <wp:extent cx="3251200" cy="209550"/>
              <wp:effectExtent l="0" t="0" r="635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54716D"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Công nghệ số, tự động hóa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left:0;text-align:left;margin-left:189.1pt;margin-top:11.45pt;width:256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4ogIAAEoFAAAOAAAAZHJzL2Uyb0RvYy54bWysVNuO2yAQfa/Uf0C8Z32ps4mtdVabpKkq&#10;bS/Sbj+AYByjcnGBxN5W/fcOkGSz7UtV9cWGAc6cM3Pg5naUAh2YsVyrGmdXKUZMUd1wtavxl8fN&#10;ZI6RdUQ1RGjFavzELL5dvH51M/QVy3WnRcMMAhBlq6GvcedcXyWJpR2TxF7pnilYbLWRxMHU7JLG&#10;kAHQpUjyNL1OBm2a3mjKrIXoOi7iRcBvW0bdp7a1zCFRY+DmwteE79Z/k8UNqXaG9B2nRxrkH1hI&#10;whUkPUOtiSNob/gfUJJTo61u3RXVMtFtyykLGkBNlv6m5qEjPQtaoDi2P5fJ/j9Y+vHw2SDeQO9m&#10;GCkioUePbHRoqUeUz3x9ht5WsO2hh41uhDjsDVptf6/pV4uUXnVE7didMXroGGmAX+ZPJhdHI471&#10;INvhg24gD9k7HYDG1khfPCgHAnTo09O5N54LheCbfJpBwzGisJan5XQampeQ6nS6N9a9Y1oiP6ix&#10;gd4HdHK4t86zIdVpi09mteDNhgsRJma3XQmDDgR8UhSzfFWEs2IvgWsMQ3bIHwwDYbBVDM9PYcC3&#10;ESbkeoEvlM+itM8XqcQIqANyfs3rDIb5UWZ5kS7zcrK5ns8mxaaYTspZOp+kWbksr9OiLNabn55d&#10;VlQdbxqm7rliJ/Nmxd+Z43iNou2CfdFQ43KaT4PwF+yPsqJeLzfWwQu+LKLkDu6y4LLGoSjHYnlH&#10;vFVNKJwjXMRx8pJ+KBnU4PQPVQn+8ZaJ5nHjdoxWDcjeXFvdPIGjjIaGgzfgIYJBp813jAa41DW2&#10;3/bEMIzEewWunPkewisQJjAwl9HtKUoUBYgaO4zicOXii7HvDd91kCH6X+k7cHDLg7me2YAEP4EL&#10;G8QcHxf/IlzOw67nJ3DxCwAA//8DAFBLAwQUAAYACAAAACEAgpwsZd0AAAAJAQAADwAAAGRycy9k&#10;b3ducmV2LnhtbEyPTU/DMAyG70j8h8hI3FhK0UZb6k4INCGxy9jgnjYmrchH1WRb+feYExxtP3r9&#10;vPV6dlacaIpD8Ai3iwwE+S7owRuE98PmpgARk/Ja2eAJ4ZsirJvLi1pVOpz9G532yQgO8bFSCH1K&#10;YyVl7HpyKi7CSJ5vn2FyKvE4GakndeZwZ2WeZSvp1OD5Q69Geuqp+9ofHcJqq0jLj92znOPmxSbT&#10;vprDFvH6an58AJFoTn8w/OqzOjTs1Iaj11FYhLv7ImcUIc9LEAwUZcaLFmG5LEE2tfzfoPkBAAD/&#10;/wMAUEsBAi0AFAAGAAgAAAAhALaDOJL+AAAA4QEAABMAAAAAAAAAAAAAAAAAAAAAAFtDb250ZW50&#10;X1R5cGVzXS54bWxQSwECLQAUAAYACAAAACEAOP0h/9YAAACUAQAACwAAAAAAAAAAAAAAAAAvAQAA&#10;X3JlbHMvLnJlbHNQSwECLQAUAAYACAAAACEA3vtpeKICAABKBQAADgAAAAAAAAAAAAAAAAAuAgAA&#10;ZHJzL2Uyb0RvYy54bWxQSwECLQAUAAYACAAAACEAgpwsZd0AAAAJAQAADwAAAAAAAAAAAAAAAAD8&#10;BAAAZHJzL2Rvd25yZXYueG1sUEsFBgAAAAAEAAQA8wAAAAYGAAAAAA==&#10;" fillcolor="#dae3f3" stroked="f">
              <v:textbox inset="2mm,0,2mm,0">
                <w:txbxContent>
                  <w:p w:rsidR="00F64599" w:rsidRPr="002D5C1D" w:rsidRDefault="0054716D"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Công nghệ số, tự động hóa và ứng dụng hàng hải</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54716D">
    <w:pPr>
      <w:pStyle w:val="Header"/>
    </w:pPr>
    <w:r>
      <w:rPr>
        <w:noProof/>
        <w:lang w:eastAsia="en-US"/>
      </w:rPr>
      <mc:AlternateContent>
        <mc:Choice Requires="wps">
          <w:drawing>
            <wp:anchor distT="0" distB="0" distL="114300" distR="114300" simplePos="0" relativeHeight="251665920" behindDoc="0" locked="0" layoutInCell="1" allowOverlap="1" wp14:anchorId="25D1C86F" wp14:editId="7C030C2F">
              <wp:simplePos x="0" y="0"/>
              <wp:positionH relativeFrom="column">
                <wp:posOffset>-93980</wp:posOffset>
              </wp:positionH>
              <wp:positionV relativeFrom="paragraph">
                <wp:posOffset>63500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9" type="#_x0000_t202" style="position:absolute;left:0;text-align:left;margin-left:-7.4pt;margin-top:5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KOwIAAHQEAAAOAAAAZHJzL2Uyb0RvYy54bWysVF1v2yAUfZ+0/4B4X2zno2utOFXWKtOk&#10;qK2UTH0mGGJrhsuAxM5+/S7YSaNuT9NeMHAP9+Ocez2/71RDjsK6GnRBs1FKidAcylrvC/p9u/p0&#10;S4nzTJesAS0KehKO3i8+fpi3JhdjqKAphSXoRLu8NQWtvDd5kjheCcXcCIzQaJRgFfN4tPuktKxF&#10;76pJxml6k7RgS2OBC+fw9rE30kX0L6Xg/llKJzxpCoq5+bjauO7CmizmLN9bZqqaD2mwf8hCsVpj&#10;0IurR+YZOdj6D1eq5hYcSD/ioBKQsuYi1oDVZOm7ajYVMyLWguQ4c6HJ/T+3/On4YkldFnQyoUQz&#10;hRptRefJF+gIXiE/rXE5wjYGgb7De9Q51urMGvgPh5DkCtM/cIgOfHTSqvDFSgk+RAlOF9pDGB68&#10;3aazSTqjhKNtmmaTcdQleXttrPNfBSgSNgW1KGvMgB3Xzof4LD9DQjANq7pporSNJm1BbyazND64&#10;WPBFo4fE+1xDCb7bdZGM7FL5DsoTFm6hbx1n+KrGJNbM+RdmsVewJOx//4yLbACDwbCjpAL762/3&#10;AY8SopWSFnuvoO7ngVlBSfNNo7h32XQamjUeprPPyAex15bdtUUf1ANge2c4aYbHbcD75ryVFtQr&#10;jskyREUT0xxjF9Sftw++nwgcMy6WywjC9jTMr/XG8LPegeJt98qsGXTwqOATnLuU5e/k6LG9IMuD&#10;B1lHrQLRPasD/9jaUcJhDMPsXJ8j6u1nsfgNAAD//wMAUEsDBBQABgAIAAAAIQC5Q1+f3wAAAAkB&#10;AAAPAAAAZHJzL2Rvd25yZXYueG1sTI/LTsMwEEX3SPyDNUjsWqcBSglxqgrBBglVlEqI3TQe4oAf&#10;wXbb8PcMK1iO7tWZc+vl6Kw4UEx98Apm0wIE+Tbo3ncKti8PkwWIlNFrtMGTgm9KsGxOT2qsdDj6&#10;ZzpscicY4lOFCkzOQyVlag05TNMwkOfsPUSHmc/YSR3xyHBnZVkUc+mw9/zB4EB3htrPzd4puF68&#10;afMRH8ft69Pqy6wHae9RKnV+Nq5uQWQa818ZfvVZHRp22oW910lYBZPZJatnDgrexIVyfnMFYsf0&#10;ixJkU8v/C5ofAAAA//8DAFBLAQItABQABgAIAAAAIQC2gziS/gAAAOEBAAATAAAAAAAAAAAAAAAA&#10;AAAAAABbQ29udGVudF9UeXBlc10ueG1sUEsBAi0AFAAGAAgAAAAhADj9If/WAAAAlAEAAAsAAAAA&#10;AAAAAAAAAAAALwEAAF9yZWxzLy5yZWxzUEsBAi0AFAAGAAgAAAAhAH7E7Yo7AgAAdAQAAA4AAAAA&#10;AAAAAAAAAAAALgIAAGRycy9lMm9Eb2MueG1sUEsBAi0AFAAGAAgAAAAhALlDX5/fAAAACQEAAA8A&#10;AAAAAAAAAAAAAAAAlQQAAGRycy9kb3ducmV2LnhtbFBLBQYAAAAABAAEAPMAAACh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31F86914" wp14:editId="21E3E5D4">
              <wp:simplePos x="0" y="0"/>
              <wp:positionH relativeFrom="column">
                <wp:posOffset>-17780</wp:posOffset>
              </wp:positionH>
              <wp:positionV relativeFrom="paragraph">
                <wp:posOffset>254000</wp:posOffset>
              </wp:positionV>
              <wp:extent cx="2393950" cy="95250"/>
              <wp:effectExtent l="0" t="0" r="2540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3950" cy="95250"/>
                      </a:xfrm>
                      <a:prstGeom prst="bentConnector3">
                        <a:avLst>
                          <a:gd name="adj1" fmla="val 645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188.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L7RQIAAIEEAAAOAAAAZHJzL2Uyb0RvYy54bWysVE1v2zAMvQ/YfxB0Tx07TpYYdYrCTnbZ&#10;R4F2uyuSHGvTFyQ1TjDsv49SnKDdLsMwH2TJIh8fyUff3h2VRAfuvDC6xvnNFCOuqWFC72v85Wk7&#10;WWLkA9GMSKN5jU/c47v12ze3g614YXojGXcIQLSvBlvjPgRbZZmnPVfE3xjLNVx2xikS4Oj2GXNk&#10;AHQls2I6XWSDccw6Q7n38LU9X+J1wu86TsPnrvM8IFlj4BbS6tK6i2u2viXV3hHbCzrSIP/AQhGh&#10;IegVqiWBoGcn/oBSgjrjTRduqFGZ6TpBecoBssmnv2Xz2BPLUy5QHG+vZfL/D5Z+Ojw4JFiNixIj&#10;TRT06P45mBQaFctYoMH6Cuwa/eBiivSoH+0HQ797pE3TE73nyfrpZME5jx7ZK5d48BbC7IaPhoEN&#10;gQCpWsfOKdRJYb9GxwgOFUHH1J7TtT38GBCFj8VsNVvNoYsU7lbzArYxFqkiTHS2zof33CgUNzXe&#10;cR0aozWIwLhZgieHDz6kPrExWcK+5Rh1SkLbD0SiRTlfrkbc0RoiXJCjqzZbIWUSjtRoOFNJ6N5I&#10;weJlNPNuv2ukQwAKmaRnhH1lpkSAAZBC1Xh5NSJVzwnbaJaiBCLkeQ9MpI7gUJIxkVicJLQfq+lq&#10;s9wsy0lZLDaTctq2k/ttU04W2/zdvJ21TdPmPyPPvKx6wRjXkepF9Hn5d6Iax+8s16vsrzXJXqOn&#10;9gDFyzuRTuqIgjhLa2fY6cFdVAM6T8bjTMZBenmG/cs/x/oXAAAA//8DAFBLAwQUAAYACAAAACEA&#10;m3Sy4N0AAAAIAQAADwAAAGRycy9kb3ducmV2LnhtbEyPwU7DMBBE70j8g7VI3FqHkNAqxKkQFUck&#10;KEj06MRLYhGvQ+wm4e9ZTvQ4mtHMm3K3uF5MOAbrScHNOgGB1HhjqVXw/va02oIIUZPRvSdU8IMB&#10;dtXlRakL42d6xekQW8ElFAqtoItxKKQMTYdOh7UfkNj79KPTkeXYSjPqmctdL9MkuZNOW+KFTg/4&#10;2GHzdTg53t03m9xnc32cvtvnmH/Yl72zSl1fLQ/3ICIu8T8Mf/iMDhUz1f5EJohewSpl8qggS/gS&#10;+7ebLAVRK8jzBGRVyvMD1S8AAAD//wMAUEsBAi0AFAAGAAgAAAAhALaDOJL+AAAA4QEAABMAAAAA&#10;AAAAAAAAAAAAAAAAAFtDb250ZW50X1R5cGVzXS54bWxQSwECLQAUAAYACAAAACEAOP0h/9YAAACU&#10;AQAACwAAAAAAAAAAAAAAAAAvAQAAX3JlbHMvLnJlbHNQSwECLQAUAAYACAAAACEAV2oC+0UCAACB&#10;BAAADgAAAAAAAAAAAAAAAAAuAgAAZHJzL2Uyb0RvYy54bWxQSwECLQAUAAYACAAAACEAm3Sy4N0A&#10;AAAIAQAADwAAAAAAAAAAAAAAAACfBAAAZHJzL2Rvd25yZXYueG1sUEsFBgAAAAAEAAQA8wAAAKkF&#10;AAAAAA==&#10;" adj="13951"/>
          </w:pict>
        </mc:Fallback>
      </mc:AlternateContent>
    </w:r>
    <w:r>
      <w:rPr>
        <w:noProof/>
        <w:lang w:eastAsia="en-US"/>
      </w:rPr>
      <mc:AlternateContent>
        <mc:Choice Requires="wps">
          <w:drawing>
            <wp:anchor distT="0" distB="0" distL="114300" distR="114300" simplePos="0" relativeHeight="251651584" behindDoc="0" locked="0" layoutInCell="1" allowOverlap="1" wp14:anchorId="3EF4CD62" wp14:editId="5077FA7F">
              <wp:simplePos x="0" y="0"/>
              <wp:positionH relativeFrom="column">
                <wp:posOffset>2376170</wp:posOffset>
              </wp:positionH>
              <wp:positionV relativeFrom="paragraph">
                <wp:posOffset>139700</wp:posOffset>
              </wp:positionV>
              <wp:extent cx="316865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54716D"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Công nghệ số, tự động hóa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187.1pt;margin-top:11pt;width:249.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uogIAAEoFAAAOAAAAZHJzL2Uyb0RvYy54bWysVNtu3CAQfa/Uf0C8b3yp92Ir3ijZdKtK&#10;6UVK+gGswWtUDBTYtdOo/94B1ummfamqvtgwwJlzZg5cXo29QEdmLFeyxtlFihGTjaJc7mv85WE7&#10;W2FkHZGUCCVZjR+ZxVfr168uB12xXHVKUGYQgEhbDbrGnXO6ShLbdKwn9kJpJmGxVaYnDqZmn1BD&#10;BkDvRZKn6SIZlKHaqIZZC9HbuIjXAb9tWeM+ta1lDokaAzcXviZ8d/6brC9JtTdEd7w50SD/wKIn&#10;XELSZ6hb4gg6GP4HVM8bo6xq3UWj+kS1LW9Y0ABqsvQ3Nfcd0SxogeJY/Vwm+/9gm4/HzwZxCr3L&#10;MZKkhx49sNGhGzWifOnrM2hbwbZ7DRvdCHHYG7RafaearxZJtemI3LNrY9TQMUKBX+ZPJmdHI471&#10;ILvhg6KQhxycCkBja3pfPCgHAnTo0+NzbzyXBoJvssVqMYelBtbytJzD2Kcg1XRaG+veMdUjP6ix&#10;gd4HdHK8sy5unbb4ZFYJTrdciDAx+91GGHQk4JOiWOabIpwVhx64xjDYLT0ZBsJgqxheTWGgYiNM&#10;oPUCX0ifRSqfL1KJEVAH5Pya1xkM81RmeZHe5OVsu1gtZ8W2mM/KZbqapVl5Uy7Soixutz88u6yo&#10;Ok4pk3dcssm8WfF35jhdo2i7YF801Lic5/Mg/AX7k6yo18uNdfCCz4vYcwd3WfC+xqEop2J5R7yV&#10;FGSTyhEu4jh5ST+UDGow/UNVgn+8ZaJ53Lgbo1WLyZc7RR/BUUZBw8Eb8BDBoFPmO0YDXOoa228H&#10;YhhG4r0EVy59D+EVCBMYmPPobooS2QBEjR1Gcbhx8cU4aMP3HWSI/pfqGhzc8mAub/XIBiT4CVzY&#10;IOb0uPgX4Xwedv16Atc/AQAA//8DAFBLAwQUAAYACAAAACEArIzxnN0AAAAJAQAADwAAAGRycy9k&#10;b3ducmV2LnhtbEyPTU/DMAyG70j8h8hI3FhKxz5U6k4INCGxC2xwTxvTViRO1WRb+feYExxtP3r9&#10;vOVm8k6daIx9YITbWQaKuAm25xbh/bC9WYOKybA1LjAhfFOETXV5UZrChjO/0WmfWiUhHAuD0KU0&#10;FFrHpiNv4iwMxHL7DKM3Scax1XY0Zwn3TudZttTe9CwfOjPQY0fN1/7oEZY7Q1Z/vD7pKW6fXWrr&#10;l/awQ7y+mh7uQSWa0h8Mv/qiDpU41eHINiqHMF/d5YIi5Ll0EmC9msuiRlgsMtBVqf83qH4AAAD/&#10;/wMAUEsBAi0AFAAGAAgAAAAhALaDOJL+AAAA4QEAABMAAAAAAAAAAAAAAAAAAAAAAFtDb250ZW50&#10;X1R5cGVzXS54bWxQSwECLQAUAAYACAAAACEAOP0h/9YAAACUAQAACwAAAAAAAAAAAAAAAAAvAQAA&#10;X3JlbHMvLnJlbHNQSwECLQAUAAYACAAAACEAWe5PrqICAABKBQAADgAAAAAAAAAAAAAAAAAuAgAA&#10;ZHJzL2Uyb0RvYy54bWxQSwECLQAUAAYACAAAACEArIzxnN0AAAAJAQAADwAAAAAAAAAAAAAAAAD8&#10;BAAAZHJzL2Rvd25yZXYueG1sUEsFBgAAAAAEAAQA8wAAAAYGAAAAAA==&#10;" fillcolor="#dae3f3" stroked="f">
              <v:textbox inset="2mm,0,2mm,0">
                <w:txbxContent>
                  <w:p w:rsidR="00632814" w:rsidRPr="00F64599" w:rsidRDefault="0054716D"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Công nghệ số, tự động hóa và ứng dụng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1B05"/>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7F2"/>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C2765"/>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17F6"/>
    <w:rsid w:val="00754A18"/>
    <w:rsid w:val="007674E1"/>
    <w:rsid w:val="00773477"/>
    <w:rsid w:val="007737DD"/>
    <w:rsid w:val="00794F05"/>
    <w:rsid w:val="0079634B"/>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0501"/>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2DBC"/>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79634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7963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CC29A-8C25-41CC-BA3F-79A482B55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10</TotalTime>
  <Pages>3</Pages>
  <Words>974</Words>
  <Characters>5555</Characters>
  <Application>Microsoft Office Word</Application>
  <DocSecurity>0</DocSecurity>
  <Lines>46</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8</cp:revision>
  <cp:lastPrinted>2020-08-19T08:06:00Z</cp:lastPrinted>
  <dcterms:created xsi:type="dcterms:W3CDTF">2025-11-03T14:52:00Z</dcterms:created>
  <dcterms:modified xsi:type="dcterms:W3CDTF">2026-01-04T14:05:00Z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