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8DF" w:rsidRDefault="000A5D1A" w:rsidP="003D3FEF">
      <w:pPr>
        <w:pStyle w:val="JMSTPaperTitle01"/>
      </w:pPr>
      <w:r w:rsidRPr="00B658DF">
        <w:t>T</w:t>
      </w:r>
      <w:r w:rsidR="001855AE" w:rsidRPr="00B658DF">
        <w:t xml:space="preserve">IÊU ĐỀ TIẾNG VIỆT CỦA BÀI BÁO ĐƯỢC </w:t>
      </w:r>
      <w:r w:rsidR="00B658DF" w:rsidRPr="00B658DF">
        <w:t>VIẾT</w:t>
      </w:r>
      <w:r w:rsidR="001855AE" w:rsidRPr="00B658DF">
        <w:t xml:space="preserve"> IN HOA CỠ CHỮ 13</w:t>
      </w:r>
    </w:p>
    <w:p w:rsidR="000A5D1A" w:rsidRPr="00B658DF" w:rsidRDefault="001855AE" w:rsidP="003D3FEF">
      <w:pPr>
        <w:pStyle w:val="JMSTPaperTitle01"/>
      </w:pPr>
      <w:r w:rsidRPr="00B658DF">
        <w:t>FONT TIMES NEW ROMAN</w:t>
      </w:r>
    </w:p>
    <w:p w:rsidR="001855AE" w:rsidRPr="00B658DF" w:rsidRDefault="001855AE" w:rsidP="003D3FEF">
      <w:pPr>
        <w:pStyle w:val="JMSTPaperTitle02"/>
      </w:pPr>
      <w:r w:rsidRPr="00B658DF">
        <w:t>TIÊU ĐỀ TIẾNG ÁNH CỦA BÀI BÁO ĐƯỢC VIẾT HOA CỠ CHỮ 13</w:t>
      </w:r>
    </w:p>
    <w:p w:rsidR="0020318E" w:rsidRPr="00B658DF" w:rsidRDefault="001855AE" w:rsidP="003D3FEF">
      <w:pPr>
        <w:pStyle w:val="JMSTPaperTitle02"/>
        <w:rPr>
          <w:bCs/>
        </w:rPr>
      </w:pPr>
      <w:r w:rsidRPr="00B658DF">
        <w:t>FONT TIMES NEW ROMAN</w:t>
      </w:r>
    </w:p>
    <w:p w:rsidR="00314004" w:rsidRPr="00713B29" w:rsidRDefault="00314004" w:rsidP="00314004"/>
    <w:p w:rsidR="009573DE" w:rsidRPr="00713B29" w:rsidRDefault="001855AE" w:rsidP="003D3FEF">
      <w:pPr>
        <w:pStyle w:val="JMSTAuthorName"/>
        <w:rPr>
          <w:i/>
          <w:iCs/>
        </w:rPr>
      </w:pPr>
      <w:bookmarkStart w:id="0" w:name="Belonging"/>
      <w:bookmarkEnd w:id="0"/>
      <w:r>
        <w:t>TÊN TÁC GIẢ</w:t>
      </w:r>
      <w:r w:rsidR="008759DD" w:rsidRPr="008759DD">
        <w:rPr>
          <w:vertAlign w:val="superscript"/>
        </w:rPr>
        <w:t>1*</w:t>
      </w:r>
      <w:r>
        <w:t>, CỠ CHỮ 12 FONT TIMES NEW ROMAN</w:t>
      </w:r>
      <w:r w:rsidR="008759DD" w:rsidRPr="008759DD">
        <w:rPr>
          <w:vertAlign w:val="superscript"/>
        </w:rPr>
        <w:t>2</w:t>
      </w:r>
    </w:p>
    <w:p w:rsidR="001103CB" w:rsidRDefault="008759DD" w:rsidP="003D3FEF">
      <w:pPr>
        <w:pStyle w:val="JMSTAuthorAdd-Email"/>
      </w:pPr>
      <w:r w:rsidRPr="008759DD">
        <w:rPr>
          <w:vertAlign w:val="superscript"/>
        </w:rPr>
        <w:t>1</w:t>
      </w:r>
      <w:r w:rsidR="001855AE">
        <w:t>Tên Khoa.Viện</w:t>
      </w:r>
      <w:r w:rsidR="001103CB" w:rsidRPr="00713B29">
        <w:t>, Trường Đại học Hàng hải Việt Nam</w:t>
      </w:r>
    </w:p>
    <w:p w:rsidR="001855AE" w:rsidRPr="00713B29" w:rsidRDefault="008759DD" w:rsidP="003D3FEF">
      <w:pPr>
        <w:pStyle w:val="JMSTAuthorAdd-Email"/>
      </w:pPr>
      <w:r w:rsidRPr="008759DD">
        <w:rPr>
          <w:vertAlign w:val="superscript"/>
        </w:rPr>
        <w:t>2</w:t>
      </w:r>
      <w:r w:rsidR="001855AE">
        <w:t>Căn giữa, chữ in nghiêng, cỡ chữ 12 font Times New Roman</w:t>
      </w:r>
    </w:p>
    <w:p w:rsidR="00B243DA" w:rsidRPr="00713B29" w:rsidRDefault="008759DD" w:rsidP="003D3FEF">
      <w:pPr>
        <w:pStyle w:val="JMSTAuthorAdd-Email"/>
      </w:pPr>
      <w:r>
        <w:t>*</w:t>
      </w:r>
      <w:r w:rsidR="001103CB" w:rsidRPr="00713B29">
        <w:t>Email</w:t>
      </w:r>
      <w:r w:rsidR="007B52BD" w:rsidRPr="00713B29">
        <w:t xml:space="preserve"> liên hệ</w:t>
      </w:r>
      <w:r w:rsidR="001103CB" w:rsidRPr="00713B29">
        <w:t xml:space="preserve">: </w:t>
      </w:r>
      <w:r w:rsidR="001855AE">
        <w:t>abc</w:t>
      </w:r>
      <w:r w:rsidR="00944EC2" w:rsidRPr="00713B29">
        <w:t>@vimaru.edu.vn</w:t>
      </w:r>
    </w:p>
    <w:p w:rsidR="00632814" w:rsidRPr="00713B29" w:rsidRDefault="00632814" w:rsidP="00B243DA"/>
    <w:p w:rsidR="00B243DA" w:rsidRPr="00713B29" w:rsidRDefault="00B243DA" w:rsidP="00992072">
      <w:pPr>
        <w:spacing w:before="80" w:afterLines="20" w:after="54" w:line="260" w:lineRule="exact"/>
        <w:sectPr w:rsidR="00B243DA" w:rsidRPr="00713B29" w:rsidSect="006A160F">
          <w:headerReference w:type="even" r:id="rId9"/>
          <w:headerReference w:type="default" r:id="rId10"/>
          <w:footerReference w:type="even" r:id="rId11"/>
          <w:footerReference w:type="default" r:id="rId12"/>
          <w:headerReference w:type="first" r:id="rId13"/>
          <w:footerReference w:type="first" r:id="rId14"/>
          <w:pgSz w:w="11906" w:h="16838" w:code="9"/>
          <w:pgMar w:top="1701" w:right="1418" w:bottom="1418" w:left="1588" w:header="851" w:footer="850" w:gutter="0"/>
          <w:pgNumType w:start="1"/>
          <w:cols w:space="340"/>
          <w:titlePg/>
          <w:docGrid w:type="lines" w:linePitch="274" w:charSpace="149"/>
        </w:sect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firstRow="1" w:lastRow="0" w:firstColumn="1" w:lastColumn="0" w:noHBand="0" w:noVBand="1"/>
      </w:tblPr>
      <w:tblGrid>
        <w:gridCol w:w="4270"/>
      </w:tblGrid>
      <w:tr w:rsidR="00174099" w:rsidTr="0070158F">
        <w:tc>
          <w:tcPr>
            <w:tcW w:w="4270" w:type="dxa"/>
            <w:shd w:val="clear" w:color="auto" w:fill="auto"/>
            <w:vAlign w:val="center"/>
          </w:tcPr>
          <w:p w:rsidR="00174099" w:rsidRPr="0070158F" w:rsidRDefault="00174099" w:rsidP="0070158F">
            <w:pPr>
              <w:spacing w:before="80" w:line="240" w:lineRule="exact"/>
              <w:rPr>
                <w:b/>
                <w:sz w:val="22"/>
              </w:rPr>
            </w:pPr>
            <w:r w:rsidRPr="0070158F">
              <w:rPr>
                <w:b/>
                <w:sz w:val="22"/>
              </w:rPr>
              <w:lastRenderedPageBreak/>
              <w:t>Tóm tắt</w:t>
            </w:r>
          </w:p>
          <w:p w:rsidR="00174099" w:rsidRPr="00B658DF" w:rsidRDefault="00174099" w:rsidP="00174099">
            <w:pPr>
              <w:pStyle w:val="JMSTAbstracst"/>
            </w:pPr>
            <w:r w:rsidRPr="00B658DF">
              <w:t xml:space="preserve">Phần này tóm tắt mục đích của bài viết, giúp độc giả nhận biết bài viết có phù hợp với đề tài mình họ đang quan tâm không, dữ liệu trình bày và kết luận chính của tác giả. Tóm tắt ngắn gọn của bản thảo bài đăng có độ </w:t>
            </w:r>
            <w:r w:rsidRPr="00A07330">
              <w:rPr>
                <w:color w:val="FF0000"/>
              </w:rPr>
              <w:t>dài</w:t>
            </w:r>
            <w:r w:rsidR="00A07330">
              <w:rPr>
                <w:color w:val="FF0000"/>
              </w:rPr>
              <w:t xml:space="preserve"> tối </w:t>
            </w:r>
            <w:r w:rsidR="00A07330" w:rsidRPr="00A07330">
              <w:rPr>
                <w:color w:val="FF0000"/>
              </w:rPr>
              <w:t>thiểu 1</w:t>
            </w:r>
            <w:r w:rsidR="00797E44">
              <w:rPr>
                <w:color w:val="FF0000"/>
              </w:rPr>
              <w:t>50</w:t>
            </w:r>
            <w:r w:rsidR="00A07330">
              <w:rPr>
                <w:color w:val="FF0000"/>
              </w:rPr>
              <w:t xml:space="preserve"> từ và </w:t>
            </w:r>
            <w:r w:rsidRPr="00A07330">
              <w:rPr>
                <w:color w:val="FF0000"/>
              </w:rPr>
              <w:t xml:space="preserve">không quá </w:t>
            </w:r>
            <w:r w:rsidR="00797E44">
              <w:rPr>
                <w:color w:val="FF0000"/>
              </w:rPr>
              <w:t>250</w:t>
            </w:r>
            <w:r w:rsidRPr="00B658DF">
              <w:t xml:space="preserve"> từ, sử dụng style JMST</w:t>
            </w:r>
            <w:r>
              <w:t>_</w:t>
            </w:r>
            <w:r w:rsidRPr="00B658DF">
              <w:t>Abstracst.</w:t>
            </w:r>
          </w:p>
          <w:p w:rsidR="00174099" w:rsidRPr="0070158F" w:rsidRDefault="00174099" w:rsidP="0070158F">
            <w:pPr>
              <w:spacing w:before="80" w:line="240" w:lineRule="exact"/>
              <w:rPr>
                <w:szCs w:val="20"/>
              </w:rPr>
            </w:pPr>
            <w:r w:rsidRPr="0070158F">
              <w:rPr>
                <w:b/>
                <w:bCs/>
                <w:szCs w:val="20"/>
              </w:rPr>
              <w:t>Từ khóa</w:t>
            </w:r>
            <w:r w:rsidRPr="0070158F">
              <w:rPr>
                <w:bCs/>
                <w:szCs w:val="20"/>
              </w:rPr>
              <w:t xml:space="preserve">: </w:t>
            </w:r>
            <w:r w:rsidRPr="0070158F">
              <w:rPr>
                <w:rStyle w:val="JMSTKeywordsChar"/>
                <w:rFonts w:eastAsia="MS Mincho"/>
              </w:rPr>
              <w:t>Liệt kê các từ khóa cách nhau bằng dấu phẩy</w:t>
            </w:r>
            <w:r w:rsidRPr="0070158F">
              <w:rPr>
                <w:bCs/>
                <w:i/>
                <w:iCs/>
                <w:szCs w:val="20"/>
              </w:rPr>
              <w:t xml:space="preserve">, </w:t>
            </w:r>
            <w:r w:rsidRPr="0070158F">
              <w:rPr>
                <w:i/>
              </w:rPr>
              <w:t>style JMST_Keywords.</w:t>
            </w:r>
          </w:p>
          <w:p w:rsidR="00174099" w:rsidRPr="0070158F" w:rsidRDefault="00174099" w:rsidP="0070158F">
            <w:pPr>
              <w:spacing w:before="80" w:line="240" w:lineRule="exact"/>
              <w:rPr>
                <w:b/>
                <w:sz w:val="22"/>
              </w:rPr>
            </w:pPr>
            <w:r w:rsidRPr="0070158F">
              <w:rPr>
                <w:b/>
                <w:sz w:val="22"/>
              </w:rPr>
              <w:t>Abstract</w:t>
            </w:r>
          </w:p>
          <w:p w:rsidR="00174099" w:rsidRPr="00713B29" w:rsidRDefault="00174099" w:rsidP="00174099">
            <w:pPr>
              <w:pStyle w:val="JMSTAbstracst"/>
            </w:pPr>
            <w:r w:rsidRPr="00A75B65">
              <w:t>This example of t</w:t>
            </w:r>
            <w:r w:rsidR="00367282">
              <w:t>he paper illustrates how to lay</w:t>
            </w:r>
            <w:r w:rsidRPr="00A75B65">
              <w:t xml:space="preserve">out your paper for the proceedings. An abstract of your contribution should be placed here. The abstract should be </w:t>
            </w:r>
            <w:r w:rsidR="00367282">
              <w:t xml:space="preserve">at </w:t>
            </w:r>
            <w:r w:rsidR="00A07330" w:rsidRPr="00A07330">
              <w:t>leas</w:t>
            </w:r>
            <w:r w:rsidR="00367282">
              <w:t>t 1</w:t>
            </w:r>
            <w:r w:rsidR="00B5048F">
              <w:t>50</w:t>
            </w:r>
            <w:r w:rsidR="00367282">
              <w:t xml:space="preserve"> words and no more than 300</w:t>
            </w:r>
            <w:r w:rsidR="00A07330" w:rsidRPr="00A07330">
              <w:t xml:space="preserve"> words</w:t>
            </w:r>
            <w:r w:rsidRPr="00A75B65">
              <w:t xml:space="preserve"> and it should not include any pictures and equations. The first line of the abstract should not be indented</w:t>
            </w:r>
            <w:r w:rsidRPr="00713B29">
              <w:t>.</w:t>
            </w:r>
            <w:r>
              <w:t xml:space="preserve"> S</w:t>
            </w:r>
            <w:r w:rsidRPr="00B658DF">
              <w:t>tyle JMST</w:t>
            </w:r>
            <w:r>
              <w:t>_</w:t>
            </w:r>
            <w:r w:rsidRPr="00B658DF">
              <w:t>Abstracst</w:t>
            </w:r>
            <w:r>
              <w:t>.</w:t>
            </w:r>
          </w:p>
          <w:p w:rsidR="00174099" w:rsidRPr="0070158F" w:rsidRDefault="00174099" w:rsidP="0070158F">
            <w:pPr>
              <w:spacing w:before="80" w:after="80" w:line="240" w:lineRule="exact"/>
              <w:rPr>
                <w:rFonts w:eastAsia="Times New Roman" w:cs="Arial"/>
                <w:i/>
                <w:lang w:val="en-GB"/>
              </w:rPr>
            </w:pPr>
            <w:r w:rsidRPr="0070158F">
              <w:rPr>
                <w:b/>
                <w:bCs/>
                <w:szCs w:val="20"/>
              </w:rPr>
              <w:t>Keywords</w:t>
            </w:r>
            <w:r w:rsidRPr="0070158F">
              <w:rPr>
                <w:rFonts w:hint="eastAsia"/>
                <w:szCs w:val="20"/>
              </w:rPr>
              <w:t>:</w:t>
            </w:r>
            <w:r w:rsidRPr="0070158F">
              <w:rPr>
                <w:i/>
                <w:szCs w:val="20"/>
              </w:rPr>
              <w:t xml:space="preserve"> </w:t>
            </w:r>
            <w:r w:rsidRPr="0070158F">
              <w:rPr>
                <w:rStyle w:val="JMSTKeywordsChar"/>
                <w:rFonts w:eastAsia="MS Mincho"/>
              </w:rPr>
              <w:t xml:space="preserve">Paper, </w:t>
            </w:r>
            <w:r w:rsidRPr="0070158F">
              <w:rPr>
                <w:i/>
              </w:rPr>
              <w:t>style JMST_Keywords.</w:t>
            </w:r>
          </w:p>
        </w:tc>
      </w:tr>
    </w:tbl>
    <w:p w:rsidR="000A5D1A" w:rsidRPr="00713B29" w:rsidRDefault="000A5D1A" w:rsidP="00B658DF"/>
    <w:p w:rsidR="00A53648" w:rsidRPr="00FE635C" w:rsidRDefault="00A53648" w:rsidP="003D3FEF">
      <w:pPr>
        <w:pStyle w:val="JMSTTitlelevel01"/>
      </w:pPr>
      <w:r w:rsidRPr="00FE635C">
        <w:rPr>
          <w:rFonts w:hint="eastAsia"/>
        </w:rPr>
        <w:t xml:space="preserve">1. </w:t>
      </w:r>
      <w:r w:rsidR="007315A6" w:rsidRPr="00FE635C">
        <w:t>Mở đầu</w:t>
      </w:r>
      <w:r w:rsidR="003D3FEF">
        <w:t xml:space="preserve"> [</w:t>
      </w:r>
      <w:r w:rsidR="003D3FEF" w:rsidRPr="003D3FEF">
        <w:t>JMST_Title level 0</w:t>
      </w:r>
      <w:r w:rsidR="003D3FEF">
        <w:t>1]</w:t>
      </w:r>
    </w:p>
    <w:p w:rsidR="007315A6" w:rsidRPr="003D3FEF" w:rsidRDefault="007315A6" w:rsidP="003D3FEF">
      <w:pPr>
        <w:pStyle w:val="JMSTContent"/>
        <w:rPr>
          <w:lang w:val="en-GB"/>
        </w:rPr>
      </w:pPr>
      <w:r w:rsidRPr="007315A6">
        <w:t xml:space="preserve">Nội dung của </w:t>
      </w:r>
      <w:r>
        <w:rPr>
          <w:lang w:val="en-GB"/>
        </w:rPr>
        <w:t xml:space="preserve">bản thảo bài đăng </w:t>
      </w:r>
      <w:r w:rsidRPr="007315A6">
        <w:t>sử dụng font chữ chuẩn cho toàn bộ bài là Times New Roman với cỡ chữ 10, viết bình thường và dóng cột đều hai bên.</w:t>
      </w:r>
      <w:r w:rsidR="003D3FEF">
        <w:rPr>
          <w:lang w:val="en-GB"/>
        </w:rPr>
        <w:t xml:space="preserve"> Sử dụng style JMST_Content.</w:t>
      </w:r>
    </w:p>
    <w:p w:rsidR="008F563C" w:rsidRPr="008F563C" w:rsidRDefault="008F563C" w:rsidP="003D3FEF">
      <w:pPr>
        <w:pStyle w:val="JMSTContent"/>
      </w:pPr>
      <w:r w:rsidRPr="008F563C">
        <w:t>Một bài báo khoa học phải đảm bảo có đầy đủ các nội dung sau:</w:t>
      </w:r>
    </w:p>
    <w:p w:rsidR="008F563C" w:rsidRPr="008F563C" w:rsidRDefault="008F563C" w:rsidP="003D3FEF">
      <w:pPr>
        <w:pStyle w:val="JMSTContent"/>
      </w:pPr>
      <w:r w:rsidRPr="008F563C">
        <w:t>- Đầu đề của bài báo: Đầu đề của bài báo khoa học là tên gọi của bài viết đó, thường từ 10</w:t>
      </w:r>
      <w:r w:rsidR="00367282">
        <w:rPr>
          <w:lang w:val="en-GB"/>
        </w:rPr>
        <w:t>-</w:t>
      </w:r>
      <w:r w:rsidRPr="008F563C">
        <w:t xml:space="preserve">15 từ. Nó phản ánh nội dung chính của bài viết và đề cập thẳng vấn đề muốn giải quyết và dùng những từ chủ yếu (keywords) để những ai nghiên cứu trong cùng một lĩnh vực có thể nhận biết được. </w:t>
      </w:r>
    </w:p>
    <w:p w:rsidR="008F563C" w:rsidRPr="008F563C" w:rsidRDefault="008F563C" w:rsidP="003D3FEF">
      <w:pPr>
        <w:pStyle w:val="JMSTContent"/>
      </w:pPr>
      <w:r w:rsidRPr="008F563C">
        <w:t>- Tên tác giả: Sau đầu đề bài báo là tên tác giả. Có ghi chú chức danh, học hàm, học vị, nơi làm việc.</w:t>
      </w:r>
    </w:p>
    <w:p w:rsidR="008F563C" w:rsidRPr="008F563C" w:rsidRDefault="008F563C" w:rsidP="003D3FEF">
      <w:pPr>
        <w:pStyle w:val="JMSTContent"/>
      </w:pPr>
      <w:r w:rsidRPr="008F563C">
        <w:lastRenderedPageBreak/>
        <w:t>- Tóm tắt: Phần này tóm tắt mục đích của bài viết, giúp độc giả nhận biết bài viết có phù hợp với đề tài mình họ đang quan tâm không, dữ liệu trình bày và kết luận chính của tác giả.</w:t>
      </w:r>
    </w:p>
    <w:p w:rsidR="008F563C" w:rsidRPr="00B658DF" w:rsidRDefault="008F563C" w:rsidP="003D3FEF">
      <w:pPr>
        <w:pStyle w:val="JMSTContent"/>
      </w:pPr>
      <w:r w:rsidRPr="008F563C">
        <w:t xml:space="preserve">- Giới thiệu: Trong phần này, tác giả xác định: Lý do thực hiện nghiên cứu, Những kiến thức nào đã có trước đề tài này? </w:t>
      </w:r>
    </w:p>
    <w:p w:rsidR="008F563C" w:rsidRPr="008F563C" w:rsidRDefault="008F563C" w:rsidP="003D3FEF">
      <w:pPr>
        <w:pStyle w:val="JMSTContent"/>
      </w:pPr>
      <w:r w:rsidRPr="008F563C">
        <w:t>- Phương pháp nghiên cứu: tác giả trình bày các phương pháp nghiên cứu và nêu vắn tắt từng phương pháp nghiên cứu mà tác giả đã sử dụng để thực hiện nghiên cứu.</w:t>
      </w:r>
    </w:p>
    <w:p w:rsidR="008F563C" w:rsidRPr="008F563C" w:rsidRDefault="008F563C" w:rsidP="003D3FEF">
      <w:pPr>
        <w:pStyle w:val="JMSTContent"/>
      </w:pPr>
      <w:r w:rsidRPr="008F563C">
        <w:t>- Kết quả: Mục này trình bày những kết quả đạt được thông qua quá trình nghiên cứu.</w:t>
      </w:r>
    </w:p>
    <w:p w:rsidR="008F563C" w:rsidRPr="008F563C" w:rsidRDefault="008F563C" w:rsidP="003D3FEF">
      <w:pPr>
        <w:pStyle w:val="JMSTContent"/>
      </w:pPr>
      <w:r w:rsidRPr="008F563C">
        <w:t>- Kết luận: Nêu lên những kết luận về những nội dung chính của công trình khoa học.</w:t>
      </w:r>
    </w:p>
    <w:p w:rsidR="008F563C" w:rsidRPr="007315A6" w:rsidRDefault="008F563C" w:rsidP="003D3FEF">
      <w:pPr>
        <w:pStyle w:val="JMSTContent"/>
      </w:pPr>
      <w:r w:rsidRPr="008F563C">
        <w:t>- Tài liệu tham khảo: Mọi ý kiến, khái niệm có ý nghĩa, mang tính chất gợi ý không phải của riêng tác giả và mọi tham khảo khác phải được trích dẫn và chỉ rõ nguồn trong danh mục tài liệu tham khảo.</w:t>
      </w:r>
    </w:p>
    <w:p w:rsidR="00A07330" w:rsidRPr="00A07330" w:rsidRDefault="00A07330" w:rsidP="003D3FEF">
      <w:pPr>
        <w:pStyle w:val="JMSTContent"/>
        <w:rPr>
          <w:lang w:val="en-US"/>
        </w:rPr>
      </w:pPr>
      <w:r>
        <w:rPr>
          <w:lang w:val="en-US"/>
        </w:rPr>
        <w:t>Hạn chế viết tắt quá nhiều trong nội dung bản thảo bài gửi đăng.</w:t>
      </w:r>
    </w:p>
    <w:p w:rsidR="007315A6" w:rsidRPr="0008473C" w:rsidRDefault="007315A6" w:rsidP="003D3FEF">
      <w:pPr>
        <w:pStyle w:val="JMSTContent"/>
        <w:rPr>
          <w:lang w:val="en-GB"/>
        </w:rPr>
      </w:pPr>
      <w:r w:rsidRPr="007315A6">
        <w:t xml:space="preserve">Khi </w:t>
      </w:r>
      <w:r w:rsidR="008F563C">
        <w:rPr>
          <w:lang w:val="en-GB"/>
        </w:rPr>
        <w:t>bản thảo bài đăng</w:t>
      </w:r>
      <w:r w:rsidRPr="007315A6">
        <w:t xml:space="preserve"> chia ra nhiều mục lớn, tiêu đề của từng mục (ví dụ: 1. Phần mở đầu) được viết bằng Style có tên J</w:t>
      </w:r>
      <w:r w:rsidR="0084081E">
        <w:rPr>
          <w:lang w:val="en-GB"/>
        </w:rPr>
        <w:t>MS</w:t>
      </w:r>
      <w:r w:rsidRPr="007315A6">
        <w:t>T-Section dùng font Times New Roman, cỡ 11 viết đậm</w:t>
      </w:r>
      <w:r w:rsidR="0008473C">
        <w:rPr>
          <w:lang w:val="en-GB"/>
        </w:rPr>
        <w:t>.</w:t>
      </w:r>
    </w:p>
    <w:p w:rsidR="0008473C" w:rsidRDefault="0008473C" w:rsidP="003D3FEF">
      <w:pPr>
        <w:pStyle w:val="JMSTContent"/>
      </w:pPr>
      <w:r>
        <w:t>Khi chuyển mục, khoảng cách so với mục tiếp theo luôn là 1 dòng. Giữa hai khối (block) chữ không để khoảng cách trống. Dòng bắt đầu block mới không được viết thụt vào.</w:t>
      </w:r>
    </w:p>
    <w:p w:rsidR="0008473C" w:rsidRPr="00FE635C" w:rsidRDefault="0008473C" w:rsidP="003D3FEF">
      <w:pPr>
        <w:pStyle w:val="JMSTTitlelevel01"/>
      </w:pPr>
      <w:r w:rsidRPr="00FE635C">
        <w:rPr>
          <w:rFonts w:hint="eastAsia"/>
        </w:rPr>
        <w:t xml:space="preserve">2. </w:t>
      </w:r>
      <w:r w:rsidRPr="00FE635C">
        <w:t>Footnotes</w:t>
      </w:r>
      <w:r w:rsidR="003D3FEF">
        <w:t xml:space="preserve"> [</w:t>
      </w:r>
      <w:r w:rsidR="003D3FEF" w:rsidRPr="003D3FEF">
        <w:t>JMST_Title level 0</w:t>
      </w:r>
      <w:r w:rsidR="003D3FEF">
        <w:t>1]</w:t>
      </w:r>
    </w:p>
    <w:p w:rsidR="0008473C" w:rsidRDefault="0008473C" w:rsidP="003D3FEF">
      <w:pPr>
        <w:pStyle w:val="JMSTContent"/>
      </w:pPr>
      <w:r>
        <w:t>N</w:t>
      </w:r>
      <w:r w:rsidRPr="00246960">
        <w:t xml:space="preserve">ên tránh </w:t>
      </w:r>
      <w:r>
        <w:t>các c</w:t>
      </w:r>
      <w:r w:rsidRPr="00246960">
        <w:t>hú thích</w:t>
      </w:r>
      <w:r w:rsidR="008F563C">
        <w:t xml:space="preserve"> chân trang, thay vào đó là sử dụng trích dẫn với số thứ tự nguồn trích đã được đánh số trong Mục Tài liệu tham khảo.</w:t>
      </w:r>
    </w:p>
    <w:p w:rsidR="00367282" w:rsidRPr="00367282" w:rsidRDefault="00367282" w:rsidP="003D3FEF">
      <w:pPr>
        <w:pStyle w:val="JMSTContent"/>
        <w:rPr>
          <w:lang w:val="en-US"/>
        </w:rPr>
      </w:pPr>
      <w:r>
        <w:rPr>
          <w:lang w:val="en-US"/>
        </w:rPr>
        <w:t>Không sử dụng quá nhiều trích dẫn trực tiếp được đặt trong cặp dấu “…”.</w:t>
      </w:r>
    </w:p>
    <w:p w:rsidR="0008473C" w:rsidRPr="00FE635C" w:rsidRDefault="0008473C" w:rsidP="003D3FEF">
      <w:pPr>
        <w:pStyle w:val="JMSTTitlelevel01"/>
      </w:pPr>
      <w:r w:rsidRPr="00FE635C">
        <w:t>3</w:t>
      </w:r>
      <w:r w:rsidRPr="00FE635C">
        <w:rPr>
          <w:rFonts w:hint="eastAsia"/>
        </w:rPr>
        <w:t xml:space="preserve">. </w:t>
      </w:r>
      <w:r w:rsidRPr="00FE635C">
        <w:t>Bảng và hình vẽ</w:t>
      </w:r>
      <w:r w:rsidR="003D3FEF">
        <w:t xml:space="preserve"> [</w:t>
      </w:r>
      <w:r w:rsidR="003D3FEF" w:rsidRPr="003D3FEF">
        <w:t>JMST_Title level 0</w:t>
      </w:r>
      <w:r w:rsidR="003D3FEF">
        <w:t>1]</w:t>
      </w:r>
    </w:p>
    <w:p w:rsidR="0008473C" w:rsidRDefault="0008473C" w:rsidP="003D3FEF">
      <w:pPr>
        <w:pStyle w:val="JMSTContent"/>
      </w:pPr>
      <w:r>
        <w:t xml:space="preserve">Bảng và hình vẽ minh họa nên được để cùng </w:t>
      </w:r>
      <w:r>
        <w:lastRenderedPageBreak/>
        <w:t>trang với phần văn bản diễn giải bình luận</w:t>
      </w:r>
      <w:r w:rsidRPr="000439BD">
        <w:t xml:space="preserve">. </w:t>
      </w:r>
      <w:r>
        <w:t>Mỗi bảng và hình vẽ cần có phần chú thích</w:t>
      </w:r>
      <w:r w:rsidR="008F563C">
        <w:t xml:space="preserve"> hoặc chú dẫn nguồn số liệu (nếu có). Nên đánh số tên bảng và hình vẽ theo thứ tự tăng dần theo trình tự nội dung của bản thảo bài đăng.</w:t>
      </w:r>
    </w:p>
    <w:p w:rsidR="0008473C" w:rsidRPr="00FE635C" w:rsidRDefault="0008473C" w:rsidP="003D3FEF">
      <w:pPr>
        <w:pStyle w:val="JMSTTitlelevel02"/>
      </w:pPr>
      <w:r w:rsidRPr="00FE635C">
        <w:t>3</w:t>
      </w:r>
      <w:r w:rsidRPr="00FE635C">
        <w:rPr>
          <w:rFonts w:hint="eastAsia"/>
        </w:rPr>
        <w:t>.1</w:t>
      </w:r>
      <w:r w:rsidR="002E0445" w:rsidRPr="00FE635C">
        <w:t>.</w:t>
      </w:r>
      <w:r w:rsidRPr="00FE635C">
        <w:rPr>
          <w:rFonts w:hint="eastAsia"/>
        </w:rPr>
        <w:t xml:space="preserve"> </w:t>
      </w:r>
      <w:r w:rsidRPr="00FE635C">
        <w:t>Bảng [</w:t>
      </w:r>
      <w:r w:rsidR="003D3FEF" w:rsidRPr="003D3FEF">
        <w:t>JMST_Title level 02</w:t>
      </w:r>
      <w:r w:rsidRPr="00FE635C">
        <w:t>]</w:t>
      </w:r>
      <w:r w:rsidRPr="00FE635C">
        <w:tab/>
      </w:r>
    </w:p>
    <w:p w:rsidR="0008473C" w:rsidRDefault="00367282" w:rsidP="00FE635C">
      <w:pPr>
        <w:spacing w:before="40" w:after="40" w:line="270" w:lineRule="atLeast"/>
        <w:ind w:firstLine="284"/>
      </w:pPr>
      <w:r>
        <w:rPr>
          <w:noProof/>
          <w:lang w:eastAsia="en-US"/>
        </w:rPr>
        <mc:AlternateContent>
          <mc:Choice Requires="wps">
            <w:drawing>
              <wp:anchor distT="0" distB="0" distL="114300" distR="114300" simplePos="0" relativeHeight="251657728" behindDoc="0" locked="0" layoutInCell="1" allowOverlap="1" wp14:anchorId="176576B9" wp14:editId="2A884F54">
                <wp:simplePos x="0" y="0"/>
                <wp:positionH relativeFrom="column">
                  <wp:posOffset>-65405</wp:posOffset>
                </wp:positionH>
                <wp:positionV relativeFrom="paragraph">
                  <wp:posOffset>1306195</wp:posOffset>
                </wp:positionV>
                <wp:extent cx="2854960" cy="1246505"/>
                <wp:effectExtent l="0" t="0" r="2540" b="0"/>
                <wp:wrapSquare wrapText="bothSides"/>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1246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473C" w:rsidRPr="0008473C" w:rsidRDefault="0008473C" w:rsidP="000D5256">
                            <w:pPr>
                              <w:pStyle w:val="JMSTTableTitle"/>
                            </w:pPr>
                            <w:r w:rsidRPr="0008473C">
                              <w:t>Bảng 1</w:t>
                            </w:r>
                            <w:r w:rsidRPr="0008473C">
                              <w:rPr>
                                <w:rFonts w:hint="eastAsia"/>
                              </w:rPr>
                              <w:t xml:space="preserve">. </w:t>
                            </w:r>
                            <w:r w:rsidRPr="0008473C">
                              <w:t>Ví dụ về bảng</w:t>
                            </w:r>
                            <w:r w:rsidR="000D5256">
                              <w:t xml:space="preserve"> [</w:t>
                            </w:r>
                            <w:r w:rsidR="000D5256" w:rsidRPr="000D5256">
                              <w:t>JMST_Table Title</w:t>
                            </w:r>
                            <w:r w:rsidR="000D5256">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209"/>
                              <w:gridCol w:w="1867"/>
                            </w:tblGrid>
                            <w:tr w:rsidR="0008473C" w:rsidRPr="0008473C" w:rsidTr="0070158F">
                              <w:trPr>
                                <w:jc w:val="center"/>
                              </w:trPr>
                              <w:tc>
                                <w:tcPr>
                                  <w:tcW w:w="1577" w:type="pct"/>
                                  <w:tcBorders>
                                    <w:top w:val="single" w:sz="12" w:space="0" w:color="auto"/>
                                    <w:left w:val="nil"/>
                                    <w:bottom w:val="single" w:sz="4" w:space="0" w:color="auto"/>
                                    <w:right w:val="nil"/>
                                  </w:tcBorders>
                                  <w:shd w:val="clear" w:color="auto" w:fill="DEEAF6"/>
                                </w:tcPr>
                                <w:p w:rsidR="0008473C" w:rsidRPr="0008473C" w:rsidRDefault="0008473C" w:rsidP="008B3AD4">
                                  <w:pPr>
                                    <w:ind w:left="2" w:rightChars="5" w:right="10"/>
                                    <w:jc w:val="center"/>
                                    <w:rPr>
                                      <w:sz w:val="18"/>
                                      <w:szCs w:val="18"/>
                                    </w:rPr>
                                  </w:pPr>
                                  <w:r w:rsidRPr="0008473C">
                                    <w:rPr>
                                      <w:sz w:val="18"/>
                                      <w:szCs w:val="18"/>
                                    </w:rPr>
                                    <w:t>Tham số</w:t>
                                  </w:r>
                                </w:p>
                              </w:tc>
                              <w:tc>
                                <w:tcPr>
                                  <w:tcW w:w="1345"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7" w:right="14"/>
                                    <w:jc w:val="center"/>
                                    <w:rPr>
                                      <w:sz w:val="18"/>
                                      <w:szCs w:val="18"/>
                                    </w:rPr>
                                  </w:pPr>
                                  <w:r w:rsidRPr="0008473C">
                                    <w:rPr>
                                      <w:sz w:val="18"/>
                                      <w:szCs w:val="18"/>
                                    </w:rPr>
                                    <w:t>Giá trị</w:t>
                                  </w:r>
                                </w:p>
                              </w:tc>
                              <w:tc>
                                <w:tcPr>
                                  <w:tcW w:w="2078"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5" w:right="10"/>
                                    <w:jc w:val="center"/>
                                    <w:rPr>
                                      <w:sz w:val="18"/>
                                      <w:szCs w:val="18"/>
                                    </w:rPr>
                                  </w:pPr>
                                  <w:r w:rsidRPr="0008473C">
                                    <w:rPr>
                                      <w:sz w:val="18"/>
                                      <w:szCs w:val="18"/>
                                    </w:rPr>
                                    <w:t>Đơn vị</w:t>
                                  </w:r>
                                </w:p>
                              </w:tc>
                            </w:tr>
                            <w:tr w:rsidR="0008473C" w:rsidRPr="0008473C" w:rsidTr="00B243DA">
                              <w:trPr>
                                <w:trHeight w:val="263"/>
                                <w:jc w:val="center"/>
                              </w:trPr>
                              <w:tc>
                                <w:tcPr>
                                  <w:tcW w:w="1577" w:type="pct"/>
                                  <w:tcBorders>
                                    <w:top w:val="single" w:sz="4" w:space="0" w:color="auto"/>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m</w:t>
                                  </w:r>
                                </w:p>
                              </w:tc>
                              <w:tc>
                                <w:tcPr>
                                  <w:tcW w:w="1345" w:type="pct"/>
                                  <w:tcBorders>
                                    <w:top w:val="single" w:sz="4" w:space="0" w:color="auto"/>
                                    <w:left w:val="nil"/>
                                    <w:bottom w:val="nil"/>
                                    <w:right w:val="nil"/>
                                  </w:tcBorders>
                                </w:tcPr>
                                <w:p w:rsidR="0008473C" w:rsidRPr="0008473C" w:rsidRDefault="0008473C" w:rsidP="00023FFF">
                                  <w:pPr>
                                    <w:ind w:leftChars="5" w:left="10" w:rightChars="7" w:right="14"/>
                                    <w:jc w:val="center"/>
                                    <w:rPr>
                                      <w:sz w:val="18"/>
                                      <w:szCs w:val="18"/>
                                    </w:rPr>
                                  </w:pPr>
                                  <w:r w:rsidRPr="0008473C">
                                    <w:rPr>
                                      <w:sz w:val="18"/>
                                      <w:szCs w:val="18"/>
                                    </w:rPr>
                                    <w:t>1.0</w:t>
                                  </w:r>
                                </w:p>
                              </w:tc>
                              <w:tc>
                                <w:tcPr>
                                  <w:tcW w:w="2078" w:type="pct"/>
                                  <w:tcBorders>
                                    <w:top w:val="single" w:sz="4" w:space="0" w:color="auto"/>
                                    <w:left w:val="nil"/>
                                    <w:bottom w:val="nil"/>
                                    <w:right w:val="nil"/>
                                  </w:tcBorders>
                                </w:tcPr>
                                <w:p w:rsidR="0008473C" w:rsidRPr="0008473C" w:rsidRDefault="0008473C" w:rsidP="00023FFF">
                                  <w:pPr>
                                    <w:ind w:rightChars="5" w:right="10"/>
                                    <w:jc w:val="center"/>
                                    <w:rPr>
                                      <w:sz w:val="18"/>
                                      <w:szCs w:val="18"/>
                                    </w:rPr>
                                  </w:pPr>
                                  <w:r w:rsidRPr="0008473C">
                                    <w:rPr>
                                      <w:sz w:val="18"/>
                                      <w:szCs w:val="18"/>
                                    </w:rPr>
                                    <w:t>kg</w:t>
                                  </w:r>
                                </w:p>
                              </w:tc>
                            </w:tr>
                            <w:tr w:rsidR="0008473C" w:rsidRPr="0008473C" w:rsidTr="00B243DA">
                              <w:trPr>
                                <w:trHeight w:val="250"/>
                                <w:jc w:val="center"/>
                              </w:trPr>
                              <w:tc>
                                <w:tcPr>
                                  <w:tcW w:w="1577" w:type="pct"/>
                                  <w:tcBorders>
                                    <w:top w:val="nil"/>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c</w:t>
                                  </w:r>
                                </w:p>
                              </w:tc>
                              <w:tc>
                                <w:tcPr>
                                  <w:tcW w:w="1345" w:type="pct"/>
                                  <w:tcBorders>
                                    <w:top w:val="nil"/>
                                    <w:left w:val="nil"/>
                                    <w:bottom w:val="nil"/>
                                    <w:right w:val="nil"/>
                                  </w:tcBorders>
                                </w:tcPr>
                                <w:p w:rsidR="0008473C" w:rsidRPr="0008473C" w:rsidRDefault="0008473C" w:rsidP="00023FFF">
                                  <w:pPr>
                                    <w:ind w:rightChars="7" w:right="14"/>
                                    <w:jc w:val="center"/>
                                    <w:rPr>
                                      <w:sz w:val="18"/>
                                      <w:szCs w:val="18"/>
                                    </w:rPr>
                                  </w:pPr>
                                  <w:r w:rsidRPr="0008473C">
                                    <w:rPr>
                                      <w:sz w:val="18"/>
                                      <w:szCs w:val="18"/>
                                    </w:rPr>
                                    <w:t>0.02</w:t>
                                  </w:r>
                                </w:p>
                              </w:tc>
                              <w:tc>
                                <w:tcPr>
                                  <w:tcW w:w="2078" w:type="pct"/>
                                  <w:tcBorders>
                                    <w:top w:val="nil"/>
                                    <w:left w:val="nil"/>
                                    <w:bottom w:val="nil"/>
                                    <w:right w:val="nil"/>
                                  </w:tcBorders>
                                </w:tcPr>
                                <w:p w:rsidR="0008473C" w:rsidRPr="0008473C" w:rsidRDefault="0008473C" w:rsidP="00023FFF">
                                  <w:pPr>
                                    <w:ind w:leftChars="5" w:left="10" w:rightChars="5" w:right="10"/>
                                    <w:jc w:val="center"/>
                                    <w:rPr>
                                      <w:sz w:val="18"/>
                                      <w:szCs w:val="18"/>
                                    </w:rPr>
                                  </w:pPr>
                                  <w:r w:rsidRPr="0008473C">
                                    <w:rPr>
                                      <w:sz w:val="18"/>
                                      <w:szCs w:val="18"/>
                                    </w:rPr>
                                    <w:t>N s/m</w:t>
                                  </w:r>
                                </w:p>
                              </w:tc>
                            </w:tr>
                            <w:tr w:rsidR="0008473C" w:rsidRPr="0008473C" w:rsidTr="00B243DA">
                              <w:trPr>
                                <w:trHeight w:val="238"/>
                                <w:jc w:val="center"/>
                              </w:trPr>
                              <w:tc>
                                <w:tcPr>
                                  <w:tcW w:w="1577" w:type="pct"/>
                                  <w:tcBorders>
                                    <w:top w:val="nil"/>
                                    <w:left w:val="nil"/>
                                    <w:bottom w:val="single" w:sz="12" w:space="0" w:color="auto"/>
                                    <w:right w:val="nil"/>
                                  </w:tcBorders>
                                </w:tcPr>
                                <w:p w:rsidR="0008473C" w:rsidRPr="0008473C" w:rsidRDefault="0008473C" w:rsidP="00023FFF">
                                  <w:pPr>
                                    <w:ind w:left="2" w:rightChars="5" w:right="10"/>
                                    <w:jc w:val="center"/>
                                    <w:rPr>
                                      <w:i/>
                                      <w:sz w:val="18"/>
                                      <w:szCs w:val="18"/>
                                    </w:rPr>
                                  </w:pPr>
                                  <w:r w:rsidRPr="0008473C">
                                    <w:rPr>
                                      <w:i/>
                                      <w:sz w:val="18"/>
                                      <w:szCs w:val="18"/>
                                    </w:rPr>
                                    <w:t>k</w:t>
                                  </w:r>
                                </w:p>
                              </w:tc>
                              <w:tc>
                                <w:tcPr>
                                  <w:tcW w:w="1345" w:type="pct"/>
                                  <w:tcBorders>
                                    <w:top w:val="nil"/>
                                    <w:left w:val="nil"/>
                                    <w:bottom w:val="single" w:sz="12" w:space="0" w:color="auto"/>
                                    <w:right w:val="nil"/>
                                  </w:tcBorders>
                                </w:tcPr>
                                <w:p w:rsidR="0008473C" w:rsidRPr="0008473C" w:rsidRDefault="0008473C" w:rsidP="00023FFF">
                                  <w:pPr>
                                    <w:ind w:leftChars="5" w:left="10" w:rightChars="7" w:right="14"/>
                                    <w:jc w:val="center"/>
                                    <w:rPr>
                                      <w:sz w:val="18"/>
                                      <w:szCs w:val="18"/>
                                    </w:rPr>
                                  </w:pPr>
                                  <w:r w:rsidRPr="0008473C">
                                    <w:rPr>
                                      <w:sz w:val="18"/>
                                      <w:szCs w:val="18"/>
                                    </w:rPr>
                                    <w:t>1.5</w:t>
                                  </w:r>
                                </w:p>
                              </w:tc>
                              <w:tc>
                                <w:tcPr>
                                  <w:tcW w:w="2078" w:type="pct"/>
                                  <w:tcBorders>
                                    <w:top w:val="nil"/>
                                    <w:left w:val="nil"/>
                                    <w:bottom w:val="single" w:sz="12" w:space="0" w:color="auto"/>
                                    <w:right w:val="nil"/>
                                  </w:tcBorders>
                                </w:tcPr>
                                <w:p w:rsidR="0008473C" w:rsidRPr="0008473C" w:rsidRDefault="0008473C" w:rsidP="00023FFF">
                                  <w:pPr>
                                    <w:ind w:leftChars="5" w:left="10" w:rightChars="5" w:right="10"/>
                                    <w:jc w:val="center"/>
                                    <w:rPr>
                                      <w:sz w:val="18"/>
                                      <w:szCs w:val="18"/>
                                    </w:rPr>
                                  </w:pPr>
                                  <w:r w:rsidRPr="0008473C">
                                    <w:rPr>
                                      <w:sz w:val="18"/>
                                      <w:szCs w:val="18"/>
                                    </w:rPr>
                                    <w:t>N/m</w:t>
                                  </w:r>
                                </w:p>
                              </w:tc>
                            </w:tr>
                          </w:tbl>
                          <w:p w:rsidR="0008473C" w:rsidRPr="0008473C" w:rsidRDefault="0008473C" w:rsidP="000D5256">
                            <w:pPr>
                              <w:pStyle w:val="JMSTSource"/>
                            </w:pPr>
                            <w:r w:rsidRPr="0008473C">
                              <w:t>Nguồn:</w:t>
                            </w:r>
                            <w:r w:rsidR="000D5256">
                              <w:t>[</w:t>
                            </w:r>
                            <w:r w:rsidR="000D5256" w:rsidRPr="000D5256">
                              <w:t xml:space="preserve"> JMST_Source</w:t>
                            </w:r>
                            <w:r w:rsidR="000D5256">
                              <w:t>]</w:t>
                            </w:r>
                            <w:r w:rsidRPr="0008473C">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15pt;margin-top:102.85pt;width:224.8pt;height:98.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" stroked="f">
                <v:textbox inset="5.85pt,.7pt,5.85pt,.7pt">
                  <w:txbxContent>
                    <w:p w:rsidR="0008473C" w:rsidRPr="0008473C" w:rsidRDefault="0008473C" w:rsidP="000D5256">
                      <w:pPr>
                        <w:pStyle w:val="JMSTTableTitle"/>
                      </w:pPr>
                      <w:r w:rsidRPr="0008473C">
                        <w:t>Bảng 1</w:t>
                      </w:r>
                      <w:r w:rsidRPr="0008473C">
                        <w:rPr>
                          <w:rFonts w:hint="eastAsia"/>
                        </w:rPr>
                        <w:t xml:space="preserve">. </w:t>
                      </w:r>
                      <w:r w:rsidRPr="0008473C">
                        <w:t>Ví dụ về bảng</w:t>
                      </w:r>
                      <w:r w:rsidR="000D5256">
                        <w:t xml:space="preserve"> [</w:t>
                      </w:r>
                      <w:r w:rsidR="000D5256" w:rsidRPr="000D5256">
                        <w:t>JMST_Table Title</w:t>
                      </w:r>
                      <w:r w:rsidR="000D5256">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209"/>
                        <w:gridCol w:w="1867"/>
                      </w:tblGrid>
                      <w:tr w:rsidR="0008473C" w:rsidRPr="0008473C" w:rsidTr="0070158F">
                        <w:trPr>
                          <w:jc w:val="center"/>
                        </w:trPr>
                        <w:tc>
                          <w:tcPr>
                            <w:tcW w:w="1577" w:type="pct"/>
                            <w:tcBorders>
                              <w:top w:val="single" w:sz="12" w:space="0" w:color="auto"/>
                              <w:left w:val="nil"/>
                              <w:bottom w:val="single" w:sz="4" w:space="0" w:color="auto"/>
                              <w:right w:val="nil"/>
                            </w:tcBorders>
                            <w:shd w:val="clear" w:color="auto" w:fill="DEEAF6"/>
                          </w:tcPr>
                          <w:p w:rsidR="0008473C" w:rsidRPr="0008473C" w:rsidRDefault="0008473C" w:rsidP="008B3AD4">
                            <w:pPr>
                              <w:ind w:left="2" w:rightChars="5" w:right="10"/>
                              <w:jc w:val="center"/>
                              <w:rPr>
                                <w:sz w:val="18"/>
                                <w:szCs w:val="18"/>
                              </w:rPr>
                            </w:pPr>
                            <w:r w:rsidRPr="0008473C">
                              <w:rPr>
                                <w:sz w:val="18"/>
                                <w:szCs w:val="18"/>
                              </w:rPr>
                              <w:t>Tham số</w:t>
                            </w:r>
                          </w:p>
                        </w:tc>
                        <w:tc>
                          <w:tcPr>
                            <w:tcW w:w="1345"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7" w:right="14"/>
                              <w:jc w:val="center"/>
                              <w:rPr>
                                <w:sz w:val="18"/>
                                <w:szCs w:val="18"/>
                              </w:rPr>
                            </w:pPr>
                            <w:r w:rsidRPr="0008473C">
                              <w:rPr>
                                <w:sz w:val="18"/>
                                <w:szCs w:val="18"/>
                              </w:rPr>
                              <w:t>Giá trị</w:t>
                            </w:r>
                          </w:p>
                        </w:tc>
                        <w:tc>
                          <w:tcPr>
                            <w:tcW w:w="2078"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5" w:right="10"/>
                              <w:jc w:val="center"/>
                              <w:rPr>
                                <w:sz w:val="18"/>
                                <w:szCs w:val="18"/>
                              </w:rPr>
                            </w:pPr>
                            <w:r w:rsidRPr="0008473C">
                              <w:rPr>
                                <w:sz w:val="18"/>
                                <w:szCs w:val="18"/>
                              </w:rPr>
                              <w:t>Đơn vị</w:t>
                            </w:r>
                          </w:p>
                        </w:tc>
                      </w:tr>
                      <w:tr w:rsidR="0008473C" w:rsidRPr="0008473C" w:rsidTr="00B243DA">
                        <w:trPr>
                          <w:trHeight w:val="263"/>
                          <w:jc w:val="center"/>
                        </w:trPr>
                        <w:tc>
                          <w:tcPr>
                            <w:tcW w:w="1577" w:type="pct"/>
                            <w:tcBorders>
                              <w:top w:val="single" w:sz="4" w:space="0" w:color="auto"/>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m</w:t>
                            </w:r>
                          </w:p>
                        </w:tc>
                        <w:tc>
                          <w:tcPr>
                            <w:tcW w:w="1345" w:type="pct"/>
                            <w:tcBorders>
                              <w:top w:val="single" w:sz="4" w:space="0" w:color="auto"/>
                              <w:left w:val="nil"/>
                              <w:bottom w:val="nil"/>
                              <w:right w:val="nil"/>
                            </w:tcBorders>
                          </w:tcPr>
                          <w:p w:rsidR="0008473C" w:rsidRPr="0008473C" w:rsidRDefault="0008473C" w:rsidP="00023FFF">
                            <w:pPr>
                              <w:ind w:leftChars="5" w:left="10" w:rightChars="7" w:right="14"/>
                              <w:jc w:val="center"/>
                              <w:rPr>
                                <w:sz w:val="18"/>
                                <w:szCs w:val="18"/>
                              </w:rPr>
                            </w:pPr>
                            <w:r w:rsidRPr="0008473C">
                              <w:rPr>
                                <w:sz w:val="18"/>
                                <w:szCs w:val="18"/>
                              </w:rPr>
                              <w:t>1.0</w:t>
                            </w:r>
                          </w:p>
                        </w:tc>
                        <w:tc>
                          <w:tcPr>
                            <w:tcW w:w="2078" w:type="pct"/>
                            <w:tcBorders>
                              <w:top w:val="single" w:sz="4" w:space="0" w:color="auto"/>
                              <w:left w:val="nil"/>
                              <w:bottom w:val="nil"/>
                              <w:right w:val="nil"/>
                            </w:tcBorders>
                          </w:tcPr>
                          <w:p w:rsidR="0008473C" w:rsidRPr="0008473C" w:rsidRDefault="0008473C" w:rsidP="00023FFF">
                            <w:pPr>
                              <w:ind w:rightChars="5" w:right="10"/>
                              <w:jc w:val="center"/>
                              <w:rPr>
                                <w:sz w:val="18"/>
                                <w:szCs w:val="18"/>
                              </w:rPr>
                            </w:pPr>
                            <w:r w:rsidRPr="0008473C">
                              <w:rPr>
                                <w:sz w:val="18"/>
                                <w:szCs w:val="18"/>
                              </w:rPr>
                              <w:t>kg</w:t>
                            </w:r>
                          </w:p>
                        </w:tc>
                      </w:tr>
                      <w:tr w:rsidR="0008473C" w:rsidRPr="0008473C" w:rsidTr="00B243DA">
                        <w:trPr>
                          <w:trHeight w:val="250"/>
                          <w:jc w:val="center"/>
                        </w:trPr>
                        <w:tc>
                          <w:tcPr>
                            <w:tcW w:w="1577" w:type="pct"/>
                            <w:tcBorders>
                              <w:top w:val="nil"/>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c</w:t>
                            </w:r>
                          </w:p>
                        </w:tc>
                        <w:tc>
                          <w:tcPr>
                            <w:tcW w:w="1345" w:type="pct"/>
                            <w:tcBorders>
                              <w:top w:val="nil"/>
                              <w:left w:val="nil"/>
                              <w:bottom w:val="nil"/>
                              <w:right w:val="nil"/>
                            </w:tcBorders>
                          </w:tcPr>
                          <w:p w:rsidR="0008473C" w:rsidRPr="0008473C" w:rsidRDefault="0008473C" w:rsidP="00023FFF">
                            <w:pPr>
                              <w:ind w:rightChars="7" w:right="14"/>
                              <w:jc w:val="center"/>
                              <w:rPr>
                                <w:sz w:val="18"/>
                                <w:szCs w:val="18"/>
                              </w:rPr>
                            </w:pPr>
                            <w:r w:rsidRPr="0008473C">
                              <w:rPr>
                                <w:sz w:val="18"/>
                                <w:szCs w:val="18"/>
                              </w:rPr>
                              <w:t>0.02</w:t>
                            </w:r>
                          </w:p>
                        </w:tc>
                        <w:tc>
                          <w:tcPr>
                            <w:tcW w:w="2078" w:type="pct"/>
                            <w:tcBorders>
                              <w:top w:val="nil"/>
                              <w:left w:val="nil"/>
                              <w:bottom w:val="nil"/>
                              <w:right w:val="nil"/>
                            </w:tcBorders>
                          </w:tcPr>
                          <w:p w:rsidR="0008473C" w:rsidRPr="0008473C" w:rsidRDefault="0008473C" w:rsidP="00023FFF">
                            <w:pPr>
                              <w:ind w:leftChars="5" w:left="10" w:rightChars="5" w:right="10"/>
                              <w:jc w:val="center"/>
                              <w:rPr>
                                <w:sz w:val="18"/>
                                <w:szCs w:val="18"/>
                              </w:rPr>
                            </w:pPr>
                            <w:r w:rsidRPr="0008473C">
                              <w:rPr>
                                <w:sz w:val="18"/>
                                <w:szCs w:val="18"/>
                              </w:rPr>
                              <w:t>N s/m</w:t>
                            </w:r>
                          </w:p>
                        </w:tc>
                      </w:tr>
                      <w:tr w:rsidR="0008473C" w:rsidRPr="0008473C" w:rsidTr="00B243DA">
                        <w:trPr>
                          <w:trHeight w:val="238"/>
                          <w:jc w:val="center"/>
                        </w:trPr>
                        <w:tc>
                          <w:tcPr>
                            <w:tcW w:w="1577" w:type="pct"/>
                            <w:tcBorders>
                              <w:top w:val="nil"/>
                              <w:left w:val="nil"/>
                              <w:bottom w:val="single" w:sz="12" w:space="0" w:color="auto"/>
                              <w:right w:val="nil"/>
                            </w:tcBorders>
                          </w:tcPr>
                          <w:p w:rsidR="0008473C" w:rsidRPr="0008473C" w:rsidRDefault="0008473C" w:rsidP="00023FFF">
                            <w:pPr>
                              <w:ind w:left="2" w:rightChars="5" w:right="10"/>
                              <w:jc w:val="center"/>
                              <w:rPr>
                                <w:i/>
                                <w:sz w:val="18"/>
                                <w:szCs w:val="18"/>
                              </w:rPr>
                            </w:pPr>
                            <w:r w:rsidRPr="0008473C">
                              <w:rPr>
                                <w:i/>
                                <w:sz w:val="18"/>
                                <w:szCs w:val="18"/>
                              </w:rPr>
                              <w:t>k</w:t>
                            </w:r>
                          </w:p>
                        </w:tc>
                        <w:tc>
                          <w:tcPr>
                            <w:tcW w:w="1345" w:type="pct"/>
                            <w:tcBorders>
                              <w:top w:val="nil"/>
                              <w:left w:val="nil"/>
                              <w:bottom w:val="single" w:sz="12" w:space="0" w:color="auto"/>
                              <w:right w:val="nil"/>
                            </w:tcBorders>
                          </w:tcPr>
                          <w:p w:rsidR="0008473C" w:rsidRPr="0008473C" w:rsidRDefault="0008473C" w:rsidP="00023FFF">
                            <w:pPr>
                              <w:ind w:leftChars="5" w:left="10" w:rightChars="7" w:right="14"/>
                              <w:jc w:val="center"/>
                              <w:rPr>
                                <w:sz w:val="18"/>
                                <w:szCs w:val="18"/>
                              </w:rPr>
                            </w:pPr>
                            <w:r w:rsidRPr="0008473C">
                              <w:rPr>
                                <w:sz w:val="18"/>
                                <w:szCs w:val="18"/>
                              </w:rPr>
                              <w:t>1.5</w:t>
                            </w:r>
                          </w:p>
                        </w:tc>
                        <w:tc>
                          <w:tcPr>
                            <w:tcW w:w="2078" w:type="pct"/>
                            <w:tcBorders>
                              <w:top w:val="nil"/>
                              <w:left w:val="nil"/>
                              <w:bottom w:val="single" w:sz="12" w:space="0" w:color="auto"/>
                              <w:right w:val="nil"/>
                            </w:tcBorders>
                          </w:tcPr>
                          <w:p w:rsidR="0008473C" w:rsidRPr="0008473C" w:rsidRDefault="0008473C" w:rsidP="00023FFF">
                            <w:pPr>
                              <w:ind w:leftChars="5" w:left="10" w:rightChars="5" w:right="10"/>
                              <w:jc w:val="center"/>
                              <w:rPr>
                                <w:sz w:val="18"/>
                                <w:szCs w:val="18"/>
                              </w:rPr>
                            </w:pPr>
                            <w:r w:rsidRPr="0008473C">
                              <w:rPr>
                                <w:sz w:val="18"/>
                                <w:szCs w:val="18"/>
                              </w:rPr>
                              <w:t>N/m</w:t>
                            </w:r>
                          </w:p>
                        </w:tc>
                      </w:tr>
                    </w:tbl>
                    <w:p w:rsidR="0008473C" w:rsidRPr="0008473C" w:rsidRDefault="0008473C" w:rsidP="000D5256">
                      <w:pPr>
                        <w:pStyle w:val="JMSTSource"/>
                      </w:pPr>
                      <w:r w:rsidRPr="0008473C">
                        <w:t>Nguồn:</w:t>
                      </w:r>
                      <w:r w:rsidR="000D5256">
                        <w:t>[</w:t>
                      </w:r>
                      <w:r w:rsidR="000D5256" w:rsidRPr="000D5256">
                        <w:t xml:space="preserve"> JMST_Source</w:t>
                      </w:r>
                      <w:r w:rsidR="000D5256">
                        <w:t>]</w:t>
                      </w:r>
                      <w:r w:rsidRPr="0008473C">
                        <w:t>….</w:t>
                      </w:r>
                    </w:p>
                  </w:txbxContent>
                </v:textbox>
                <w10:wrap type="square"/>
              </v:shape>
            </w:pict>
          </mc:Fallback>
        </mc:AlternateContent>
      </w:r>
      <w:r w:rsidR="0008473C">
        <w:t>Các b</w:t>
      </w:r>
      <w:r w:rsidR="0008473C" w:rsidRPr="002B308B">
        <w:t xml:space="preserve">ảng </w:t>
      </w:r>
      <w:r w:rsidR="0008473C">
        <w:t xml:space="preserve">nên </w:t>
      </w:r>
      <w:r w:rsidR="0008473C" w:rsidRPr="002B308B">
        <w:t xml:space="preserve">được thể hiện </w:t>
      </w:r>
      <w:r w:rsidR="0008473C">
        <w:t>như</w:t>
      </w:r>
      <w:r w:rsidR="0008473C" w:rsidRPr="002B308B">
        <w:t xml:space="preserve"> trong Bảng 1. Nếu có nhiều hơn một bảng được sử dụng, bố trí </w:t>
      </w:r>
      <w:r w:rsidR="0008473C">
        <w:t xml:space="preserve">bảng </w:t>
      </w:r>
      <w:r w:rsidR="0008473C" w:rsidRPr="002B308B">
        <w:t xml:space="preserve">phải nhất quán trong </w:t>
      </w:r>
      <w:r w:rsidR="0008473C">
        <w:t>cả bài báo</w:t>
      </w:r>
      <w:r w:rsidR="0008473C" w:rsidRPr="002B308B">
        <w:t xml:space="preserve">. </w:t>
      </w:r>
      <w:r w:rsidR="0008473C">
        <w:t>Tiêu đề của bảng để ở trên bảng (đầu bảng)</w:t>
      </w:r>
      <w:r w:rsidR="0008473C" w:rsidRPr="002B308B">
        <w:t xml:space="preserve">. Để </w:t>
      </w:r>
      <w:r w:rsidR="0008473C">
        <w:t xml:space="preserve">khoảng cách giữa văn bản và Bảng là 1 dòng. </w:t>
      </w:r>
      <w:r w:rsidR="0008473C" w:rsidRPr="002B308B">
        <w:t xml:space="preserve">Một đường ngang nên được đặt bên dưới tiêu đề bảng và </w:t>
      </w:r>
      <w:r w:rsidR="0008473C">
        <w:t xml:space="preserve">nếu có ghi chú nguồn trích dẫn nên để dưới bảng.  </w:t>
      </w:r>
    </w:p>
    <w:p w:rsidR="0008473C" w:rsidRPr="000439BD" w:rsidRDefault="0008473C" w:rsidP="000D5256">
      <w:pPr>
        <w:pStyle w:val="JMSTContent"/>
      </w:pPr>
      <w:r w:rsidRPr="002B308B">
        <w:t>Nếu một bả</w:t>
      </w:r>
      <w:r>
        <w:t>ng</w:t>
      </w:r>
      <w:r w:rsidRPr="002B308B">
        <w:t xml:space="preserve"> quá dài </w:t>
      </w:r>
      <w:r>
        <w:t>không vừa một cột (1 trang)</w:t>
      </w:r>
      <w:r w:rsidRPr="002B308B">
        <w:t xml:space="preserve">, số </w:t>
      </w:r>
      <w:r>
        <w:t xml:space="preserve">của </w:t>
      </w:r>
      <w:r w:rsidRPr="002B308B">
        <w:t xml:space="preserve">bảng và các đề mục nên được </w:t>
      </w:r>
      <w:r>
        <w:t xml:space="preserve">viết </w:t>
      </w:r>
      <w:r w:rsidRPr="002B308B">
        <w:t>lặ</w:t>
      </w:r>
      <w:r>
        <w:t>p</w:t>
      </w:r>
      <w:r w:rsidRPr="002B308B">
        <w:t xml:space="preserve"> lại trên các trang tiếp theo trước khi bảng được tiếp tục. Ngoài ra, </w:t>
      </w:r>
      <w:r>
        <w:t>nếu bảng quá r</w:t>
      </w:r>
      <w:r w:rsidR="00FE635C">
        <w:t>ộ</w:t>
      </w:r>
      <w:r>
        <w:t>ng có thể sử dụng trong cả hai cột</w:t>
      </w:r>
      <w:r w:rsidR="00FE635C">
        <w:t>.</w:t>
      </w:r>
    </w:p>
    <w:p w:rsidR="0008473C" w:rsidRPr="00FE635C" w:rsidRDefault="0008473C" w:rsidP="000D5256">
      <w:pPr>
        <w:pStyle w:val="JMSTTitlelevel02"/>
      </w:pPr>
      <w:r w:rsidRPr="00FE635C">
        <w:t>3</w:t>
      </w:r>
      <w:r w:rsidRPr="00FE635C">
        <w:rPr>
          <w:rFonts w:hint="eastAsia"/>
        </w:rPr>
        <w:t>.2</w:t>
      </w:r>
      <w:r w:rsidR="002E0445" w:rsidRPr="00FE635C">
        <w:t>.</w:t>
      </w:r>
      <w:r w:rsidRPr="00FE635C">
        <w:rPr>
          <w:rFonts w:hint="eastAsia"/>
        </w:rPr>
        <w:t xml:space="preserve"> </w:t>
      </w:r>
      <w:r w:rsidRPr="00FE635C">
        <w:t>Các đồ thị</w:t>
      </w:r>
      <w:r w:rsidR="000D5256">
        <w:t>,</w:t>
      </w:r>
      <w:r w:rsidR="00E507CA" w:rsidRPr="00FE635C">
        <w:t xml:space="preserve"> hình vẽ</w:t>
      </w:r>
      <w:r w:rsidR="000D5256">
        <w:t xml:space="preserve"> </w:t>
      </w:r>
      <w:r w:rsidR="000D5256" w:rsidRPr="00FE635C">
        <w:t>[</w:t>
      </w:r>
      <w:r w:rsidR="000D5256" w:rsidRPr="003D3FEF">
        <w:t>JMST_Title level 02</w:t>
      </w:r>
      <w:r w:rsidR="000D5256" w:rsidRPr="00FE635C">
        <w:t>]</w:t>
      </w:r>
    </w:p>
    <w:p w:rsidR="0008473C" w:rsidRDefault="00E507CA" w:rsidP="00FE635C">
      <w:pPr>
        <w:spacing w:before="40" w:after="40" w:line="270" w:lineRule="exact"/>
        <w:ind w:firstLine="284"/>
      </w:pPr>
      <w:r>
        <w:t>Đồ thị</w:t>
      </w:r>
      <w:r w:rsidR="0008473C" w:rsidRPr="00664436">
        <w:t xml:space="preserve"> hoặc hình vẽ phải được chuẩn bị trên máy tính. Hai minh họa nhỏ có thể đặt cạnh nhau như thể hiện trong </w:t>
      </w:r>
      <w:r w:rsidR="00FE635C">
        <w:t>H</w:t>
      </w:r>
      <w:r w:rsidR="0008473C" w:rsidRPr="00664436">
        <w:t>ình 1 và 2. Tất cả các hình ảnh minh họa sẽ được hiển thị rõ ràng bằng cách để lại một khoảng trống bên trên và bên dưới.</w:t>
      </w:r>
    </w:p>
    <w:p w:rsidR="0008473C" w:rsidRDefault="0008473C" w:rsidP="00FE635C">
      <w:pPr>
        <w:spacing w:before="40" w:after="40" w:line="270" w:lineRule="exact"/>
        <w:ind w:firstLine="284"/>
      </w:pPr>
      <w:r w:rsidRPr="00664436">
        <w:t xml:space="preserve">Tất cả các ký hiệu và chữ nên </w:t>
      </w:r>
      <w:r>
        <w:t xml:space="preserve">sử dụng cỡ </w:t>
      </w:r>
      <w:r w:rsidRPr="00664436">
        <w:t>10</w:t>
      </w:r>
      <w:r>
        <w:t>pt,</w:t>
      </w:r>
      <w:r w:rsidRPr="00664436">
        <w:t xml:space="preserve"> </w:t>
      </w:r>
      <w:r>
        <w:t xml:space="preserve">font </w:t>
      </w:r>
      <w:r w:rsidRPr="00664436">
        <w:t xml:space="preserve">Times New Roman </w:t>
      </w:r>
      <w:r>
        <w:t>như trong văn bản chính.</w:t>
      </w:r>
    </w:p>
    <w:p w:rsidR="000D5256" w:rsidRPr="000439BD" w:rsidRDefault="000D5256" w:rsidP="000D5256">
      <w:pPr>
        <w:pStyle w:val="JMSTContent"/>
      </w:pPr>
      <w:r w:rsidRPr="002B308B">
        <w:t xml:space="preserve">Nếu một </w:t>
      </w:r>
      <w:r>
        <w:rPr>
          <w:lang w:val="en-GB"/>
        </w:rPr>
        <w:t>hình vẽ quá lớn</w:t>
      </w:r>
      <w:r w:rsidRPr="002B308B">
        <w:t xml:space="preserve"> </w:t>
      </w:r>
      <w:r>
        <w:t>không vừa một cột</w:t>
      </w:r>
      <w:r>
        <w:rPr>
          <w:lang w:val="en-GB"/>
        </w:rPr>
        <w:t xml:space="preserve"> thì </w:t>
      </w:r>
      <w:r>
        <w:t>có thể sử dụng trong cả hai cột.</w:t>
      </w:r>
    </w:p>
    <w:p w:rsidR="0008473C" w:rsidRPr="00132398" w:rsidRDefault="00367282" w:rsidP="00FE635C">
      <w:pPr>
        <w:spacing w:before="40" w:after="40" w:line="270" w:lineRule="exact"/>
        <w:ind w:firstLine="284"/>
      </w:pPr>
      <w:r>
        <w:rPr>
          <w:noProof/>
          <w:lang w:eastAsia="en-US"/>
        </w:rPr>
        <mc:AlternateContent>
          <mc:Choice Requires="wps">
            <w:drawing>
              <wp:anchor distT="0" distB="0" distL="114300" distR="114300" simplePos="0" relativeHeight="251659776" behindDoc="0" locked="0" layoutInCell="1" allowOverlap="1" wp14:anchorId="4A58253A" wp14:editId="32990880">
                <wp:simplePos x="0" y="0"/>
                <wp:positionH relativeFrom="column">
                  <wp:posOffset>-93345</wp:posOffset>
                </wp:positionH>
                <wp:positionV relativeFrom="paragraph">
                  <wp:posOffset>627380</wp:posOffset>
                </wp:positionV>
                <wp:extent cx="2854960" cy="1799590"/>
                <wp:effectExtent l="0" t="2540" r="0" b="0"/>
                <wp:wrapSquare wrapText="bothSides"/>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179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664436" w:rsidRDefault="00367282" w:rsidP="00A07330">
                            <w:pPr>
                              <w:jc w:val="center"/>
                            </w:pPr>
                            <w:r w:rsidRPr="004A7CD7">
                              <w:rPr>
                                <w:noProof/>
                                <w:lang w:eastAsia="en-US"/>
                              </w:rPr>
                              <w:drawing>
                                <wp:inline distT="0" distB="0" distL="0" distR="0" wp14:anchorId="0FEACE1B" wp14:editId="3DF19C67">
                                  <wp:extent cx="1351915" cy="1369060"/>
                                  <wp:effectExtent l="0" t="0" r="635" b="2540"/>
                                  <wp:docPr id="11" name="Picture 16" descr="sample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pleFig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1915" cy="1369060"/>
                                          </a:xfrm>
                                          <a:prstGeom prst="rect">
                                            <a:avLst/>
                                          </a:prstGeom>
                                          <a:noFill/>
                                          <a:ln>
                                            <a:noFill/>
                                          </a:ln>
                                        </pic:spPr>
                                      </pic:pic>
                                    </a:graphicData>
                                  </a:graphic>
                                </wp:inline>
                              </w:drawing>
                            </w:r>
                          </w:p>
                          <w:p w:rsidR="00A07330" w:rsidRPr="00FE635C" w:rsidRDefault="00A07330" w:rsidP="00A07330">
                            <w:pPr>
                              <w:spacing w:before="40" w:after="40" w:line="270" w:lineRule="exact"/>
                              <w:jc w:val="center"/>
                              <w:rPr>
                                <w:b/>
                                <w:bCs/>
                                <w:i/>
                                <w:iCs/>
                                <w:sz w:val="18"/>
                                <w:szCs w:val="18"/>
                              </w:rPr>
                            </w:pPr>
                            <w:r w:rsidRPr="00FE635C">
                              <w:rPr>
                                <w:b/>
                                <w:bCs/>
                                <w:i/>
                                <w:iCs/>
                                <w:sz w:val="18"/>
                                <w:szCs w:val="18"/>
                              </w:rPr>
                              <w:t>Hình 1. Lettering should be not smaller than 10-point Times New Roman font</w:t>
                            </w:r>
                            <w:r w:rsidRPr="008759DD">
                              <w:rPr>
                                <w:b/>
                                <w:bCs/>
                                <w:i/>
                                <w:iCs/>
                                <w:sz w:val="18"/>
                                <w:szCs w:val="18"/>
                              </w:rPr>
                              <w:t>. [JMST_Fig Title]</w:t>
                            </w:r>
                          </w:p>
                          <w:p w:rsidR="00A07330" w:rsidRDefault="00A0733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7.35pt;margin-top:49.4pt;width:224.8pt;height:14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" stroked="f">
                <v:textbox inset="5.85pt,.7pt,5.85pt,.7pt">
                  <w:txbxContent>
                    <w:p w:rsidR="00A07330" w:rsidRPr="00664436" w:rsidRDefault="00367282" w:rsidP="00A07330">
                      <w:pPr>
                        <w:jc w:val="center"/>
                      </w:pPr>
                      <w:r w:rsidRPr="004A7CD7">
                        <w:rPr>
                          <w:noProof/>
                          <w:lang w:eastAsia="en-US"/>
                        </w:rPr>
                        <w:drawing>
                          <wp:inline distT="0" distB="0" distL="0" distR="0" wp14:anchorId="0FEACE1B" wp14:editId="3DF19C67">
                            <wp:extent cx="1351915" cy="1369060"/>
                            <wp:effectExtent l="0" t="0" r="635" b="2540"/>
                            <wp:docPr id="11" name="Picture 16" descr="sample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pleFig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1915" cy="1369060"/>
                                    </a:xfrm>
                                    <a:prstGeom prst="rect">
                                      <a:avLst/>
                                    </a:prstGeom>
                                    <a:noFill/>
                                    <a:ln>
                                      <a:noFill/>
                                    </a:ln>
                                  </pic:spPr>
                                </pic:pic>
                              </a:graphicData>
                            </a:graphic>
                          </wp:inline>
                        </w:drawing>
                      </w:r>
                    </w:p>
                    <w:p w:rsidR="00A07330" w:rsidRPr="00FE635C" w:rsidRDefault="00A07330" w:rsidP="00A07330">
                      <w:pPr>
                        <w:spacing w:before="40" w:after="40" w:line="270" w:lineRule="exact"/>
                        <w:jc w:val="center"/>
                        <w:rPr>
                          <w:b/>
                          <w:bCs/>
                          <w:i/>
                          <w:iCs/>
                          <w:sz w:val="18"/>
                          <w:szCs w:val="18"/>
                        </w:rPr>
                      </w:pPr>
                      <w:r w:rsidRPr="00FE635C">
                        <w:rPr>
                          <w:b/>
                          <w:bCs/>
                          <w:i/>
                          <w:iCs/>
                          <w:sz w:val="18"/>
                          <w:szCs w:val="18"/>
                        </w:rPr>
                        <w:t>Hình 1. Lettering should be not smaller than 10-point Times New Roman font</w:t>
                      </w:r>
                      <w:r w:rsidRPr="008759DD">
                        <w:rPr>
                          <w:b/>
                          <w:bCs/>
                          <w:i/>
                          <w:iCs/>
                          <w:sz w:val="18"/>
                          <w:szCs w:val="18"/>
                        </w:rPr>
                        <w:t>. [JMST_Fig Title]</w:t>
                      </w:r>
                    </w:p>
                    <w:p w:rsidR="00A07330" w:rsidRDefault="00A07330"/>
                  </w:txbxContent>
                </v:textbox>
                <w10:wrap type="square"/>
              </v:shape>
            </w:pict>
          </mc:Fallback>
        </mc:AlternateContent>
      </w:r>
      <w:r w:rsidR="0008473C" w:rsidRPr="00664436">
        <w:t>Số hình và tiêu đề (ví dụ</w:t>
      </w:r>
      <w:r w:rsidR="00FE635C">
        <w:t xml:space="preserve">: </w:t>
      </w:r>
      <w:r w:rsidR="0008473C" w:rsidRPr="00664436">
        <w:t xml:space="preserve">Hình 1. </w:t>
      </w:r>
      <w:r w:rsidR="0008473C">
        <w:t>Tiêu đề hình</w:t>
      </w:r>
      <w:r w:rsidR="0008473C" w:rsidRPr="00664436">
        <w:t xml:space="preserve">) nên được </w:t>
      </w:r>
      <w:r w:rsidR="0008473C">
        <w:t xml:space="preserve">để </w:t>
      </w:r>
      <w:r w:rsidR="0008473C" w:rsidRPr="00664436">
        <w:t xml:space="preserve">ở dưới của hình. Số hình và tiêu đề nên </w:t>
      </w:r>
      <w:r w:rsidR="0008473C">
        <w:t>căn lề giữa</w:t>
      </w:r>
      <w:r w:rsidR="0008473C" w:rsidRPr="00664436">
        <w:t>.</w:t>
      </w:r>
    </w:p>
    <w:p w:rsidR="002E0445" w:rsidRPr="000D5256" w:rsidRDefault="00367282" w:rsidP="000D5256">
      <w:pPr>
        <w:pStyle w:val="JMSTTitlelevel01"/>
      </w:pPr>
      <w:r>
        <w:rPr>
          <w:noProof/>
          <w:lang w:eastAsia="en-US"/>
        </w:rPr>
        <mc:AlternateContent>
          <mc:Choice Requires="wps">
            <w:drawing>
              <wp:anchor distT="0" distB="0" distL="114300" distR="114300" simplePos="0" relativeHeight="251658752" behindDoc="0" locked="0" layoutInCell="1" allowOverlap="1" wp14:anchorId="33E7D597" wp14:editId="5FF9D972">
                <wp:simplePos x="0" y="0"/>
                <wp:positionH relativeFrom="column">
                  <wp:posOffset>-13970</wp:posOffset>
                </wp:positionH>
                <wp:positionV relativeFrom="paragraph">
                  <wp:posOffset>8255</wp:posOffset>
                </wp:positionV>
                <wp:extent cx="2754630" cy="2926715"/>
                <wp:effectExtent l="635" t="2540" r="0" b="4445"/>
                <wp:wrapSquare wrapText="bothSides"/>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2926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664436" w:rsidRDefault="00367282" w:rsidP="00A07330">
                            <w:pPr>
                              <w:jc w:val="center"/>
                            </w:pPr>
                            <w:r w:rsidRPr="004A7CD7">
                              <w:rPr>
                                <w:noProof/>
                                <w:lang w:eastAsia="en-US"/>
                              </w:rPr>
                              <w:drawing>
                                <wp:inline distT="0" distB="0" distL="0" distR="0" wp14:anchorId="7909F6E7" wp14:editId="0E51F3CE">
                                  <wp:extent cx="2653665" cy="2541270"/>
                                  <wp:effectExtent l="0" t="0" r="0" b="0"/>
                                  <wp:docPr id="13" name="Picture 13" descr="sample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pleFig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3665" cy="2541270"/>
                                          </a:xfrm>
                                          <a:prstGeom prst="rect">
                                            <a:avLst/>
                                          </a:prstGeom>
                                          <a:noFill/>
                                          <a:ln>
                                            <a:noFill/>
                                          </a:ln>
                                        </pic:spPr>
                                      </pic:pic>
                                    </a:graphicData>
                                  </a:graphic>
                                </wp:inline>
                              </w:drawing>
                            </w:r>
                          </w:p>
                          <w:p w:rsidR="00A07330" w:rsidRPr="00FE635C" w:rsidRDefault="00A07330" w:rsidP="00A07330">
                            <w:pPr>
                              <w:pStyle w:val="JMSTFigTitle"/>
                            </w:pPr>
                            <w:r w:rsidRPr="00FE635C">
                              <w:t>Hình 2. Lettering is too small</w:t>
                            </w:r>
                            <w:r>
                              <w:t xml:space="preserve"> [</w:t>
                            </w:r>
                            <w:r w:rsidRPr="000D5256">
                              <w:t>JMST_Fig Title</w:t>
                            </w:r>
                            <w:r>
                              <w:t>]</w:t>
                            </w:r>
                          </w:p>
                          <w:p w:rsidR="00A07330" w:rsidRDefault="00A0733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1pt;margin-top:.65pt;width:216.9pt;height:230.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pP6hQIAABY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" stroked="f">
                <v:textbox inset="5.85pt,.7pt,5.85pt,.7pt">
                  <w:txbxContent>
                    <w:p w:rsidR="00A07330" w:rsidRPr="00664436" w:rsidRDefault="00367282" w:rsidP="00A07330">
                      <w:pPr>
                        <w:jc w:val="center"/>
                      </w:pPr>
                      <w:r w:rsidRPr="004A7CD7">
                        <w:rPr>
                          <w:noProof/>
                          <w:lang w:eastAsia="en-US"/>
                        </w:rPr>
                        <w:drawing>
                          <wp:inline distT="0" distB="0" distL="0" distR="0" wp14:anchorId="7909F6E7" wp14:editId="0E51F3CE">
                            <wp:extent cx="2653665" cy="2541270"/>
                            <wp:effectExtent l="0" t="0" r="0" b="0"/>
                            <wp:docPr id="13" name="Picture 13" descr="sample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pleFig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3665" cy="2541270"/>
                                    </a:xfrm>
                                    <a:prstGeom prst="rect">
                                      <a:avLst/>
                                    </a:prstGeom>
                                    <a:noFill/>
                                    <a:ln>
                                      <a:noFill/>
                                    </a:ln>
                                  </pic:spPr>
                                </pic:pic>
                              </a:graphicData>
                            </a:graphic>
                          </wp:inline>
                        </w:drawing>
                      </w:r>
                    </w:p>
                    <w:p w:rsidR="00A07330" w:rsidRPr="00FE635C" w:rsidRDefault="00A07330" w:rsidP="00A07330">
                      <w:pPr>
                        <w:pStyle w:val="JMSTFigTitle"/>
                      </w:pPr>
                      <w:r w:rsidRPr="00FE635C">
                        <w:t>Hình 2. Lettering is too small</w:t>
                      </w:r>
                      <w:r>
                        <w:t xml:space="preserve"> [</w:t>
                      </w:r>
                      <w:r w:rsidRPr="000D5256">
                        <w:t>JMST_Fig Title</w:t>
                      </w:r>
                      <w:r>
                        <w:t>]</w:t>
                      </w:r>
                    </w:p>
                    <w:p w:rsidR="00A07330" w:rsidRDefault="00A07330"/>
                  </w:txbxContent>
                </v:textbox>
                <w10:wrap type="square"/>
              </v:shape>
            </w:pict>
          </mc:Fallback>
        </mc:AlternateContent>
      </w:r>
      <w:r w:rsidR="002E0445" w:rsidRPr="000D5256">
        <w:t>4</w:t>
      </w:r>
      <w:r w:rsidR="002E0445" w:rsidRPr="000D5256">
        <w:rPr>
          <w:rFonts w:hint="eastAsia"/>
        </w:rPr>
        <w:t xml:space="preserve">. </w:t>
      </w:r>
      <w:r w:rsidR="002E0445" w:rsidRPr="000D5256">
        <w:t>Công thức toán học</w:t>
      </w:r>
      <w:r w:rsidR="000D5256" w:rsidRPr="000D5256">
        <w:t xml:space="preserve"> [JMST_Title level 01]</w:t>
      </w:r>
    </w:p>
    <w:p w:rsidR="002E0445" w:rsidRDefault="002E0445" w:rsidP="000D5256">
      <w:pPr>
        <w:pStyle w:val="JMSTContent"/>
      </w:pPr>
      <w:r>
        <w:t>Công thức toán học</w:t>
      </w:r>
      <w:r w:rsidRPr="00664436">
        <w:t xml:space="preserve"> nên được thụt vào 0,5 cm tính từ lề trái và phải được </w:t>
      </w:r>
      <w:r>
        <w:t>cách trước và sau một dòng trống</w:t>
      </w:r>
      <w:r w:rsidR="005848A6">
        <w:t>:</w:t>
      </w:r>
    </w:p>
    <w:p w:rsidR="002E0445" w:rsidRPr="000439BD" w:rsidRDefault="005C4AB1" w:rsidP="00994A6A">
      <w:pPr>
        <w:jc w:val="right"/>
      </w:pPr>
      <w:r w:rsidRPr="00994A6A">
        <w:object w:dxaOrig="2520" w:dyaOrig="780" w14:anchorId="0F17D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38.25pt" o:ole="">
            <v:imagedata r:id="rId19" o:title=""/>
          </v:shape>
          <o:OLEObject Type="Embed" ProgID="Equation.DSMT4" ShapeID="_x0000_i1025" DrawAspect="Content" ObjectID="_1823494022" r:id="rId20"/>
        </w:object>
      </w:r>
      <w:r w:rsidR="00994A6A">
        <w:t xml:space="preserve"> </w:t>
      </w:r>
      <w:r w:rsidR="00994A6A">
        <w:tab/>
      </w:r>
      <w:r w:rsidR="002E0445" w:rsidRPr="000439BD">
        <w:fldChar w:fldCharType="begin"/>
      </w:r>
      <w:r w:rsidR="002E0445" w:rsidRPr="000439BD">
        <w:instrText xml:space="preserve"> MACROBUTTON MTPlaceRef \* MERGEFORMAT </w:instrText>
      </w:r>
      <w:r w:rsidR="002E0445" w:rsidRPr="000439BD">
        <w:fldChar w:fldCharType="begin"/>
      </w:r>
      <w:r w:rsidR="002E0445" w:rsidRPr="000439BD">
        <w:instrText xml:space="preserve"> SEQ MTEqn \h \* MERGEFORMAT </w:instrText>
      </w:r>
      <w:r w:rsidR="002E0445" w:rsidRPr="000439BD">
        <w:fldChar w:fldCharType="end"/>
      </w:r>
      <w:r w:rsidR="002E0445" w:rsidRPr="000439BD">
        <w:instrText>(</w:instrText>
      </w:r>
      <w:r w:rsidR="00710FD5">
        <w:rPr>
          <w:noProof/>
        </w:rPr>
        <w:fldChar w:fldCharType="begin"/>
      </w:r>
      <w:r w:rsidR="00710FD5">
        <w:rPr>
          <w:noProof/>
        </w:rPr>
        <w:instrText xml:space="preserve"> SEQ MTEqn \c \* Arabic \* MERGEFORMAT </w:instrText>
      </w:r>
      <w:r w:rsidR="00710FD5">
        <w:rPr>
          <w:noProof/>
        </w:rPr>
        <w:fldChar w:fldCharType="separate"/>
      </w:r>
      <w:r w:rsidR="00CA0899">
        <w:rPr>
          <w:noProof/>
        </w:rPr>
        <w:instrText>1</w:instrText>
      </w:r>
      <w:r w:rsidR="00710FD5">
        <w:rPr>
          <w:noProof/>
        </w:rPr>
        <w:fldChar w:fldCharType="end"/>
      </w:r>
      <w:r w:rsidR="002E0445" w:rsidRPr="000439BD">
        <w:instrText>)</w:instrText>
      </w:r>
      <w:r w:rsidR="002E0445" w:rsidRPr="000439BD">
        <w:fldChar w:fldCharType="end"/>
      </w:r>
    </w:p>
    <w:p w:rsidR="002E0445" w:rsidRPr="000439BD" w:rsidRDefault="002E0445" w:rsidP="000D5256">
      <w:pPr>
        <w:pStyle w:val="JMSTContent"/>
      </w:pPr>
      <w:r w:rsidRPr="00664436">
        <w:t xml:space="preserve">Nếu các </w:t>
      </w:r>
      <w:r>
        <w:t>công thức toán học</w:t>
      </w:r>
      <w:r w:rsidRPr="00664436">
        <w:t xml:space="preserve"> được đánh số, </w:t>
      </w:r>
      <w:r w:rsidR="00E27089">
        <w:rPr>
          <w:lang w:val="en-US"/>
        </w:rPr>
        <w:t xml:space="preserve">phải </w:t>
      </w:r>
      <w:r w:rsidRPr="00664436">
        <w:t xml:space="preserve">chắc chắn rằng </w:t>
      </w:r>
      <w:r>
        <w:t>các số</w:t>
      </w:r>
      <w:r w:rsidRPr="00664436">
        <w:t xml:space="preserve"> đượ</w:t>
      </w:r>
      <w:r>
        <w:t xml:space="preserve">c đánh </w:t>
      </w:r>
      <w:r w:rsidRPr="00664436">
        <w:t xml:space="preserve">liên tục. Đặt các con số trong ngoặc </w:t>
      </w:r>
      <w:r>
        <w:t>tròn () và căn lề phải.</w:t>
      </w:r>
    </w:p>
    <w:p w:rsidR="003C5DF2" w:rsidRPr="000D5256" w:rsidRDefault="002E0445" w:rsidP="000D5256">
      <w:pPr>
        <w:pStyle w:val="JMSTTitlelevel01"/>
      </w:pPr>
      <w:bookmarkStart w:id="1" w:name="_Toc5005574"/>
      <w:bookmarkStart w:id="2" w:name="_Toc5009958"/>
      <w:r w:rsidRPr="000D5256">
        <w:t>5</w:t>
      </w:r>
      <w:r w:rsidR="003C5DF2" w:rsidRPr="000D5256">
        <w:t xml:space="preserve">. Kết luận </w:t>
      </w:r>
      <w:r w:rsidR="000D5256" w:rsidRPr="000D5256">
        <w:t>[JMST_Title level 01]</w:t>
      </w:r>
    </w:p>
    <w:p w:rsidR="002E0445" w:rsidRDefault="002E0445" w:rsidP="000D5256">
      <w:pPr>
        <w:pStyle w:val="JMSTContent"/>
      </w:pPr>
      <w:r>
        <w:t xml:space="preserve">Cuối </w:t>
      </w:r>
      <w:r w:rsidR="00166008">
        <w:t>bản thảo bài đăng</w:t>
      </w:r>
      <w:r>
        <w:t xml:space="preserve"> thường có mục kết luận. Kết thúc bài là mục “Tài liệu tham khảo” theo mẫu dưới đây. Cần chú ý: Tên của tài liệu trích dẫn phải được viết nghiêng.</w:t>
      </w:r>
    </w:p>
    <w:p w:rsidR="002126DF" w:rsidRDefault="00166008" w:rsidP="000D5256">
      <w:pPr>
        <w:pStyle w:val="JMSTContent"/>
      </w:pPr>
      <w:r>
        <w:t>Bản thảo bài đăng không quá 0</w:t>
      </w:r>
      <w:r w:rsidR="00797E44">
        <w:rPr>
          <w:lang w:val="en-US"/>
        </w:rPr>
        <w:t>7</w:t>
      </w:r>
      <w:r>
        <w:t xml:space="preserve"> trang.</w:t>
      </w:r>
    </w:p>
    <w:p w:rsidR="002E0445" w:rsidRPr="004B66DC" w:rsidRDefault="002E0445" w:rsidP="008759DD">
      <w:pPr>
        <w:pStyle w:val="JMSTTitlelevel01"/>
      </w:pPr>
      <w:r w:rsidRPr="004B66DC">
        <w:t>Lời cảm ơn</w:t>
      </w:r>
      <w:r w:rsidR="00174099">
        <w:t xml:space="preserve"> (nếu có)</w:t>
      </w:r>
    </w:p>
    <w:p w:rsidR="002E0445" w:rsidRDefault="002E0445" w:rsidP="004B66DC">
      <w:pPr>
        <w:spacing w:before="40" w:after="40" w:line="270" w:lineRule="exact"/>
        <w:ind w:firstLine="284"/>
      </w:pPr>
      <w:r>
        <w:t>Lời cảm ơn để sau kết luận</w:t>
      </w:r>
      <w:r w:rsidRPr="00132398">
        <w:t>.</w:t>
      </w:r>
      <w:r w:rsidRPr="002B308B">
        <w:t xml:space="preserve"> </w:t>
      </w:r>
    </w:p>
    <w:bookmarkEnd w:id="1"/>
    <w:bookmarkEnd w:id="2"/>
    <w:p w:rsidR="00A64EAC" w:rsidRPr="000D5256" w:rsidRDefault="00BF5C5F" w:rsidP="000D5256">
      <w:pPr>
        <w:pStyle w:val="JMSTReferenceTilte"/>
      </w:pPr>
      <w:r w:rsidRPr="000D5256">
        <w:t>TÀI LIỆU THAM KHẢO</w:t>
      </w:r>
    </w:p>
    <w:p w:rsidR="00E12289" w:rsidRPr="00132398" w:rsidRDefault="00E12289" w:rsidP="008759DD">
      <w:pPr>
        <w:pStyle w:val="JMSTContent"/>
      </w:pPr>
      <w:r>
        <w:t>D</w:t>
      </w:r>
      <w:r w:rsidRPr="00570D18">
        <w:t xml:space="preserve">anh sách các tài liệu tham khảo được trích dẫn trong </w:t>
      </w:r>
      <w:r>
        <w:t>bản thảo bài đăng</w:t>
      </w:r>
      <w:r w:rsidRPr="00570D18">
        <w:t xml:space="preserve"> sẽ xuất hiện ở phần cuối của </w:t>
      </w:r>
      <w:r>
        <w:t xml:space="preserve">bài </w:t>
      </w:r>
      <w:r w:rsidRPr="00570D18">
        <w:t xml:space="preserve">báo. </w:t>
      </w:r>
      <w:r>
        <w:t xml:space="preserve">Không nên </w:t>
      </w:r>
      <w:r w:rsidRPr="00570D18">
        <w:t>bắt đầu trên một trang mới. Tài liệu tham khảo cần được chuẩn bị theo các đặc điểm kỹ thuật sau đây</w:t>
      </w:r>
      <w:r>
        <w:t>:</w:t>
      </w:r>
    </w:p>
    <w:p w:rsidR="00E12289" w:rsidRDefault="00E12289" w:rsidP="008759DD">
      <w:pPr>
        <w:pStyle w:val="JMSTContent"/>
      </w:pPr>
      <w:r>
        <w:t>Tài liệu tham khảo phải được xác định bởi số Ả Rập trong ngoặc vuông, ví dụ [1] và đánh số liên tiếp theo thứ tự mà chúng được đề cập lần đầu trong nội dung bản thảo bài đăng.</w:t>
      </w:r>
    </w:p>
    <w:p w:rsidR="00E12289" w:rsidRDefault="00E12289" w:rsidP="008759DD">
      <w:pPr>
        <w:pStyle w:val="JMSTContent"/>
      </w:pPr>
      <w:r>
        <w:t xml:space="preserve">Danh sách tài liệu tham khảo nên được sắp xếp theo thứ tự tăng dần số với tên của các tác giả, tên </w:t>
      </w:r>
      <w:r>
        <w:lastRenderedPageBreak/>
        <w:t>đầy đủ của bài viết được trích dẫn và tên của tạp chí trong đó nó được xuất bản.</w:t>
      </w:r>
    </w:p>
    <w:p w:rsidR="00E12289" w:rsidRDefault="00E12289" w:rsidP="008759DD">
      <w:pPr>
        <w:pStyle w:val="JMSTContent"/>
      </w:pPr>
      <w:r>
        <w:t>Cách trích dẫn tài liệu tham khảo như [2,3].</w:t>
      </w:r>
    </w:p>
    <w:p w:rsidR="00F167F6" w:rsidRDefault="00F167F6" w:rsidP="004B66DC">
      <w:pPr>
        <w:ind w:left="284"/>
        <w:rPr>
          <w:color w:val="4472C4"/>
        </w:rPr>
      </w:pPr>
      <w:r w:rsidRPr="004B66DC">
        <w:rPr>
          <w:b/>
          <w:bCs/>
        </w:rPr>
        <w:t>Ví dụ</w:t>
      </w:r>
      <w:r>
        <w:t>:</w:t>
      </w:r>
      <w:r w:rsidR="008759DD">
        <w:t xml:space="preserve"> </w:t>
      </w:r>
      <w:r w:rsidR="008759DD" w:rsidRPr="0070158F">
        <w:rPr>
          <w:color w:val="4472C4"/>
        </w:rPr>
        <w:t>[JMST_Reference Content]</w:t>
      </w:r>
    </w:p>
    <w:p w:rsidR="00A07330" w:rsidRDefault="00A07330" w:rsidP="00A07330">
      <w:pPr>
        <w:pStyle w:val="JMSTRefrenceContent"/>
      </w:pPr>
      <w:r>
        <w:t>[1] Đào Ngọc Biên</w:t>
      </w:r>
      <w:r w:rsidR="00EF4BC4">
        <w:t xml:space="preserve"> (2002)</w:t>
      </w:r>
      <w:r>
        <w:t xml:space="preserve">, </w:t>
      </w:r>
      <w:r w:rsidRPr="00A07330">
        <w:rPr>
          <w:i/>
        </w:rPr>
        <w:t>Tự động hoá tính chọn lắp ghép tiêu chuẩn</w:t>
      </w:r>
      <w:r>
        <w:t>, Tạp chí Khoa học Công nghệ Hàng hải, (Số 3+4), tr.71-73.</w:t>
      </w:r>
    </w:p>
    <w:p w:rsidR="00A07330" w:rsidRDefault="00A07330" w:rsidP="00A07330">
      <w:pPr>
        <w:pStyle w:val="JMSTRefrenceContent"/>
      </w:pPr>
      <w:r>
        <w:t>[2] Hà Văn Vui</w:t>
      </w:r>
      <w:r w:rsidR="00EF4BC4">
        <w:t xml:space="preserve"> (2002)</w:t>
      </w:r>
      <w:r>
        <w:t xml:space="preserve">, </w:t>
      </w:r>
      <w:r w:rsidRPr="00A07330">
        <w:rPr>
          <w:i/>
        </w:rPr>
        <w:t>Dung sai và lắp ghép</w:t>
      </w:r>
      <w:r>
        <w:t>, NXB Khoa học và Kỹ thuật, Hà Nội.</w:t>
      </w:r>
    </w:p>
    <w:p w:rsidR="00A07330" w:rsidRDefault="00A07330" w:rsidP="00A07330">
      <w:pPr>
        <w:pStyle w:val="JMSTRefrenceContent"/>
      </w:pPr>
      <w:r>
        <w:t>[3] Ninh Đức Tốn</w:t>
      </w:r>
      <w:r w:rsidR="00EF4BC4">
        <w:t xml:space="preserve"> (2006)</w:t>
      </w:r>
      <w:r>
        <w:t xml:space="preserve">, </w:t>
      </w:r>
      <w:r w:rsidRPr="00A07330">
        <w:rPr>
          <w:i/>
        </w:rPr>
        <w:t>Dung sai và lắp ghép</w:t>
      </w:r>
      <w:r>
        <w:t>, NXB Giáo Dục, Hà Nội.</w:t>
      </w:r>
    </w:p>
    <w:p w:rsidR="00A07330" w:rsidRDefault="00A07330" w:rsidP="00A07330">
      <w:pPr>
        <w:pStyle w:val="JMSTRefrenceContent"/>
      </w:pPr>
      <w:r>
        <w:t>[4] Nguyễn Viết Trung, Nguyễn Bắc Hà</w:t>
      </w:r>
      <w:r w:rsidR="00EF4BC4">
        <w:t xml:space="preserve"> (211)</w:t>
      </w:r>
      <w:r>
        <w:t xml:space="preserve">, </w:t>
      </w:r>
      <w:r w:rsidRPr="00A07330">
        <w:rPr>
          <w:i/>
        </w:rPr>
        <w:t>Lập trình Delphi 5.0,</w:t>
      </w:r>
      <w:r>
        <w:t xml:space="preserve"> NXB G</w:t>
      </w:r>
      <w:r w:rsidR="00EF4BC4">
        <w:t>iao thông vận tải</w:t>
      </w:r>
      <w:r>
        <w:t>, Hà Nội.</w:t>
      </w:r>
    </w:p>
    <w:p w:rsidR="00016899" w:rsidRDefault="00016899" w:rsidP="00016899">
      <w:pPr>
        <w:pStyle w:val="JMSTRefrenceContent"/>
        <w:rPr>
          <w:rStyle w:val="button-link-text"/>
          <w:bCs/>
        </w:rPr>
      </w:pPr>
      <w:r>
        <w:rPr>
          <w:noProof/>
          <w:lang w:eastAsia="en-US"/>
        </w:rPr>
        <mc:AlternateContent>
          <mc:Choice Requires="wps">
            <w:drawing>
              <wp:anchor distT="0" distB="0" distL="114300" distR="114300" simplePos="0" relativeHeight="251661824" behindDoc="0" locked="0" layoutInCell="1" allowOverlap="1">
                <wp:simplePos x="0" y="0"/>
                <wp:positionH relativeFrom="column">
                  <wp:posOffset>25400</wp:posOffset>
                </wp:positionH>
                <wp:positionV relativeFrom="paragraph">
                  <wp:posOffset>72390</wp:posOffset>
                </wp:positionV>
                <wp:extent cx="2681605" cy="783590"/>
                <wp:effectExtent l="0" t="0" r="23495" b="25400"/>
                <wp:wrapNone/>
                <wp:docPr id="396839338" name="Text Box 396839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1605" cy="783590"/>
                        </a:xfrm>
                        <a:prstGeom prst="rect">
                          <a:avLst/>
                        </a:prstGeom>
                        <a:solidFill>
                          <a:srgbClr val="5B9BD5">
                            <a:lumMod val="20000"/>
                            <a:lumOff val="80000"/>
                          </a:srgbClr>
                        </a:solidFill>
                        <a:ln w="6350">
                          <a:solidFill>
                            <a:prstClr val="black"/>
                          </a:solidFill>
                        </a:ln>
                        <a:effectLst/>
                      </wps:spPr>
                      <wps:txbx>
                        <w:txbxContent>
                          <w:p w:rsidR="00016899" w:rsidRDefault="00016899" w:rsidP="00016899">
                            <w:pPr>
                              <w:ind w:left="284"/>
                              <w:rPr>
                                <w:rFonts w:cs="Arial"/>
                                <w:szCs w:val="20"/>
                              </w:rPr>
                            </w:pPr>
                            <w:r>
                              <w:rPr>
                                <w:rFonts w:cs="Arial"/>
                                <w:szCs w:val="20"/>
                              </w:rPr>
                              <w:t>Ngày nhận bài:</w:t>
                            </w:r>
                            <w:r>
                              <w:rPr>
                                <w:rFonts w:cs="Arial"/>
                                <w:szCs w:val="20"/>
                              </w:rPr>
                              <w:tab/>
                            </w:r>
                            <w:r>
                              <w:rPr>
                                <w:rFonts w:cs="Arial"/>
                                <w:szCs w:val="20"/>
                              </w:rPr>
                              <w:tab/>
                              <w:t>xx/xx/20xx</w:t>
                            </w:r>
                          </w:p>
                          <w:p w:rsidR="00016899" w:rsidRDefault="00016899" w:rsidP="00016899">
                            <w:pPr>
                              <w:ind w:left="284"/>
                              <w:rPr>
                                <w:rFonts w:cs="Arial"/>
                                <w:szCs w:val="20"/>
                              </w:rPr>
                            </w:pPr>
                            <w:r>
                              <w:rPr>
                                <w:rFonts w:cs="Arial"/>
                                <w:szCs w:val="20"/>
                              </w:rPr>
                              <w:t>Ngày nhận bản sửa:</w:t>
                            </w:r>
                            <w:r>
                              <w:rPr>
                                <w:rFonts w:cs="Arial"/>
                                <w:szCs w:val="20"/>
                              </w:rPr>
                              <w:tab/>
                              <w:t>xx/xx/20xx</w:t>
                            </w:r>
                          </w:p>
                          <w:p w:rsidR="00016899" w:rsidRDefault="00016899" w:rsidP="00016899">
                            <w:pPr>
                              <w:ind w:left="284"/>
                              <w:rPr>
                                <w:rFonts w:cs="Arial"/>
                                <w:szCs w:val="20"/>
                              </w:rPr>
                            </w:pPr>
                            <w:r>
                              <w:rPr>
                                <w:rFonts w:cs="Arial"/>
                                <w:szCs w:val="20"/>
                              </w:rPr>
                              <w:t>Ngày duyệt đăng:</w:t>
                            </w:r>
                            <w:r>
                              <w:rPr>
                                <w:rFonts w:cs="Arial"/>
                                <w:szCs w:val="20"/>
                              </w:rPr>
                              <w:tab/>
                              <w:t>xx/xx/20xx</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396839338" o:spid="_x0000_s1029" type="#_x0000_t202" style="position:absolute;left:0;text-align:left;margin-left:2pt;margin-top:5.7pt;width:211.15pt;height:61.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" fillcolor="#deebf7" strokeweight=".5pt">
                <v:path arrowok="t"/>
                <v:textbox style="mso-fit-shape-to-text:t">
                  <w:txbxContent>
                    <w:p w:rsidR="00016899" w:rsidRDefault="00016899" w:rsidP="00016899">
                      <w:pPr>
                        <w:ind w:left="284"/>
                        <w:rPr>
                          <w:rFonts w:cs="Arial"/>
                          <w:szCs w:val="20"/>
                        </w:rPr>
                      </w:pPr>
                      <w:r>
                        <w:rPr>
                          <w:rFonts w:cs="Arial"/>
                          <w:szCs w:val="20"/>
                        </w:rPr>
                        <w:t>Ngày nhận bài:</w:t>
                      </w:r>
                      <w:r>
                        <w:rPr>
                          <w:rFonts w:cs="Arial"/>
                          <w:szCs w:val="20"/>
                        </w:rPr>
                        <w:tab/>
                      </w:r>
                      <w:r>
                        <w:rPr>
                          <w:rFonts w:cs="Arial"/>
                          <w:szCs w:val="20"/>
                        </w:rPr>
                        <w:tab/>
                      </w:r>
                      <w:r>
                        <w:rPr>
                          <w:rFonts w:cs="Arial"/>
                          <w:szCs w:val="20"/>
                        </w:rPr>
                        <w:t>xx</w:t>
                      </w:r>
                      <w:r>
                        <w:rPr>
                          <w:rFonts w:cs="Arial"/>
                          <w:szCs w:val="20"/>
                        </w:rPr>
                        <w:t>/</w:t>
                      </w:r>
                      <w:r>
                        <w:rPr>
                          <w:rFonts w:cs="Arial"/>
                          <w:szCs w:val="20"/>
                        </w:rPr>
                        <w:t>xx</w:t>
                      </w:r>
                      <w:r>
                        <w:rPr>
                          <w:rFonts w:cs="Arial"/>
                          <w:szCs w:val="20"/>
                        </w:rPr>
                        <w:t>/20</w:t>
                      </w:r>
                      <w:r>
                        <w:rPr>
                          <w:rFonts w:cs="Arial"/>
                          <w:szCs w:val="20"/>
                        </w:rPr>
                        <w:t>xx</w:t>
                      </w:r>
                    </w:p>
                    <w:p w:rsidR="00016899" w:rsidRDefault="00016899" w:rsidP="00016899">
                      <w:pPr>
                        <w:ind w:left="284"/>
                        <w:rPr>
                          <w:rFonts w:cs="Arial"/>
                          <w:szCs w:val="20"/>
                        </w:rPr>
                      </w:pPr>
                      <w:r>
                        <w:rPr>
                          <w:rFonts w:cs="Arial"/>
                          <w:szCs w:val="20"/>
                        </w:rPr>
                        <w:t>Ngày nhận bản sửa:</w:t>
                      </w:r>
                      <w:r>
                        <w:rPr>
                          <w:rFonts w:cs="Arial"/>
                          <w:szCs w:val="20"/>
                        </w:rPr>
                        <w:tab/>
                        <w:t>xx/xx/20xx</w:t>
                      </w:r>
                    </w:p>
                    <w:p w:rsidR="00016899" w:rsidRDefault="00016899" w:rsidP="00016899">
                      <w:pPr>
                        <w:ind w:left="284"/>
                        <w:rPr>
                          <w:rFonts w:cs="Arial"/>
                          <w:szCs w:val="20"/>
                        </w:rPr>
                      </w:pPr>
                      <w:r>
                        <w:rPr>
                          <w:rFonts w:cs="Arial"/>
                          <w:szCs w:val="20"/>
                        </w:rPr>
                        <w:t>Ngày duyệt đăng:</w:t>
                      </w:r>
                      <w:r>
                        <w:rPr>
                          <w:rFonts w:cs="Arial"/>
                          <w:szCs w:val="20"/>
                        </w:rPr>
                        <w:tab/>
                        <w:t>xx/xx/20xx</w:t>
                      </w:r>
                      <w:bookmarkStart w:id="4" w:name="_GoBack"/>
                      <w:bookmarkEnd w:id="4"/>
                    </w:p>
                  </w:txbxContent>
                </v:textbox>
              </v:shape>
            </w:pict>
          </mc:Fallback>
        </mc:AlternateContent>
      </w:r>
      <w:r>
        <w:rPr>
          <w:noProof/>
          <w:lang w:eastAsia="en-US"/>
        </w:rPr>
        <mc:AlternateContent>
          <mc:Choice Requires="wps">
            <w:drawing>
              <wp:anchor distT="0" distB="0" distL="114300" distR="114300" simplePos="0" relativeHeight="251662848" behindDoc="0" locked="0" layoutInCell="1" allowOverlap="1">
                <wp:simplePos x="0" y="0"/>
                <wp:positionH relativeFrom="column">
                  <wp:posOffset>24765</wp:posOffset>
                </wp:positionH>
                <wp:positionV relativeFrom="paragraph">
                  <wp:posOffset>15875</wp:posOffset>
                </wp:positionV>
                <wp:extent cx="2436495" cy="0"/>
                <wp:effectExtent l="0" t="0" r="20955" b="19050"/>
                <wp:wrapNone/>
                <wp:docPr id="1986325010" name="Straight Connector 1986325010"/>
                <wp:cNvGraphicFramePr/>
                <a:graphic xmlns:a="http://schemas.openxmlformats.org/drawingml/2006/main">
                  <a:graphicData uri="http://schemas.microsoft.com/office/word/2010/wordprocessingShape">
                    <wps:wsp>
                      <wps:cNvCnPr/>
                      <wps:spPr>
                        <a:xfrm>
                          <a:off x="0" y="0"/>
                          <a:ext cx="243649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986325010"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25pt" to="193.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" strokecolor="black [3200]" strokeweight=".5pt">
                <v:stroke joinstyle="miter"/>
              </v:line>
            </w:pict>
          </mc:Fallback>
        </mc:AlternateContent>
      </w:r>
    </w:p>
    <w:p w:rsidR="00016899" w:rsidRDefault="00016899" w:rsidP="00016899">
      <w:pPr>
        <w:pStyle w:val="JMSTRefrenceContent"/>
        <w:tabs>
          <w:tab w:val="left" w:pos="720"/>
        </w:tabs>
        <w:rPr>
          <w:rFonts w:eastAsia="Calibri"/>
          <w:sz w:val="22"/>
          <w:szCs w:val="22"/>
          <w:lang w:val="en-GB" w:eastAsia="en-US"/>
        </w:rPr>
      </w:pPr>
    </w:p>
    <w:p w:rsidR="00016899" w:rsidRDefault="00016899" w:rsidP="00016899">
      <w:pPr>
        <w:pStyle w:val="JMSTRefrenceContent"/>
      </w:pPr>
    </w:p>
    <w:p w:rsidR="00016899" w:rsidRDefault="00016899" w:rsidP="00A07330">
      <w:pPr>
        <w:pStyle w:val="JMSTRefrenceContent"/>
      </w:pPr>
    </w:p>
    <w:p w:rsidR="00A07330" w:rsidRPr="0070158F" w:rsidRDefault="00A07330" w:rsidP="004B66DC">
      <w:pPr>
        <w:ind w:left="284"/>
        <w:rPr>
          <w:color w:val="4472C4"/>
        </w:rPr>
      </w:pPr>
    </w:p>
    <w:p w:rsidR="00CA0899" w:rsidRDefault="00CA0899" w:rsidP="004B66DC">
      <w:pPr>
        <w:spacing w:before="40" w:after="40"/>
        <w:ind w:left="284" w:hanging="284"/>
        <w:rPr>
          <w:szCs w:val="20"/>
        </w:rPr>
      </w:pPr>
      <w:bookmarkStart w:id="3" w:name="_GoBack"/>
      <w:bookmarkEnd w:id="3"/>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Pr="00713B29" w:rsidRDefault="00CA0899" w:rsidP="004B66DC">
      <w:pPr>
        <w:spacing w:before="40" w:after="40"/>
        <w:ind w:left="284" w:hanging="284"/>
      </w:pPr>
    </w:p>
    <w:sectPr w:rsidR="00CA0899" w:rsidRPr="00713B29" w:rsidSect="006A160F">
      <w:headerReference w:type="default" r:id="rId21"/>
      <w:type w:val="continuous"/>
      <w:pgSz w:w="11906" w:h="16838" w:code="9"/>
      <w:pgMar w:top="1701" w:right="1418" w:bottom="1701" w:left="1588" w:header="850" w:footer="850" w:gutter="0"/>
      <w:cols w:num="2" w:space="340"/>
      <w:titlePg/>
      <w:docGrid w:type="lines" w:linePitch="274" w:charSpace="1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5873" w:rsidRDefault="00195873">
      <w:r>
        <w:separator/>
      </w:r>
    </w:p>
  </w:endnote>
  <w:endnote w:type="continuationSeparator" w:id="0">
    <w:p w:rsidR="00195873" w:rsidRDefault="00195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embedRegular r:id="rId1" w:fontKey="{3581AEE9-5001-41F3-8876-96D166B7A24B}"/>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embedRegular r:id="rId2" w:fontKey="{C9AE631D-BE72-4307-B36E-1789DA8EFD4F}"/>
    <w:embedBold r:id="rId3" w:fontKey="{1740B305-9AED-4CA0-88D6-BD18570174A5}"/>
  </w:font>
  <w:font w:name="SimSun">
    <w:altName w:val="宋体"/>
    <w:panose1 w:val="02010600030101010101"/>
    <w:charset w:val="86"/>
    <w:family w:val="auto"/>
    <w:pitch w:val="variable"/>
    <w:sig w:usb0="00000203" w:usb1="288F0000" w:usb2="00000016" w:usb3="00000000" w:csb0="00040001" w:csb1="00000000"/>
  </w:font>
  <w:font w:name="UTM Alexander">
    <w:altName w:val="Cambria"/>
    <w:charset w:val="00"/>
    <w:family w:val="roman"/>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UTM HelvetIns">
    <w:altName w:val="Cambria"/>
    <w:charset w:val="00"/>
    <w:family w:val="roman"/>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embedRegular r:id="rId4" w:fontKey="{0E6CD6B4-EDAD-45E8-AB05-A918A05713AC}"/>
  </w:font>
  <w:font w:name="Calibri Light">
    <w:panose1 w:val="020F0302020204030204"/>
    <w:charset w:val="00"/>
    <w:family w:val="swiss"/>
    <w:pitch w:val="variable"/>
    <w:sig w:usb0="E4002EFF" w:usb1="C000247B" w:usb2="00000009" w:usb3="00000000" w:csb0="000001FF" w:csb1="00000000"/>
    <w:embedRegular r:id="rId5" w:fontKey="{8DFDAB05-F1B4-42AA-A780-6AF29D6D16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70C" w:rsidRPr="00165902" w:rsidRDefault="00367282" w:rsidP="00B4470C">
    <w:pPr>
      <w:pStyle w:val="Footer"/>
      <w:rPr>
        <w:rFonts w:ascii="Arial" w:hAnsi="Arial" w:cs="Arial"/>
        <w:b/>
        <w:bCs/>
        <w:sz w:val="18"/>
        <w:szCs w:val="18"/>
      </w:rPr>
    </w:pPr>
    <w:r>
      <w:rPr>
        <w:noProof/>
        <w:lang w:eastAsia="en-US"/>
      </w:rPr>
      <mc:AlternateContent>
        <mc:Choice Requires="wpg">
          <w:drawing>
            <wp:anchor distT="0" distB="0" distL="114300" distR="114300" simplePos="0" relativeHeight="251661824" behindDoc="0" locked="0" layoutInCell="1" allowOverlap="1" wp14:anchorId="44A24DA7" wp14:editId="2189D996">
              <wp:simplePos x="0" y="0"/>
              <wp:positionH relativeFrom="column">
                <wp:posOffset>3175</wp:posOffset>
              </wp:positionH>
              <wp:positionV relativeFrom="paragraph">
                <wp:posOffset>-95771</wp:posOffset>
              </wp:positionV>
              <wp:extent cx="5758180" cy="22923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8180" cy="229235"/>
                        <a:chOff x="0" y="0"/>
                        <a:chExt cx="5758209" cy="229235"/>
                      </a:xfrm>
                    </wpg:grpSpPr>
                    <wps:wsp>
                      <wps:cNvPr id="45" name="Text Box 8"/>
                      <wps:cNvSpPr txBox="1">
                        <a:spLocks noChangeArrowheads="1"/>
                      </wps:cNvSpPr>
                      <wps:spPr bwMode="auto">
                        <a:xfrm>
                          <a:off x="0" y="10198"/>
                          <a:ext cx="661988" cy="218758"/>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70C" w:rsidRPr="0070158F" w:rsidRDefault="00B4470C" w:rsidP="00A16D4F">
                            <w:pPr>
                              <w:spacing w:before="40"/>
                              <w:jc w:val="lef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CA0899">
                              <w:rPr>
                                <w:b/>
                                <w:bCs/>
                                <w:noProof/>
                                <w:color w:val="FFFFFF"/>
                              </w:rPr>
                              <w:t>2</w:t>
                            </w:r>
                            <w:r w:rsidRPr="0070158F">
                              <w:rPr>
                                <w:b/>
                                <w:bCs/>
                                <w:color w:val="FFFFFF"/>
                              </w:rPr>
                              <w:fldChar w:fldCharType="end"/>
                            </w:r>
                          </w:p>
                        </w:txbxContent>
                      </wps:txbx>
                      <wps:bodyPr rot="0" vert="horz" wrap="square" lIns="72000" tIns="0" rIns="72000" bIns="0" anchor="t" anchorCtr="0" upright="1">
                        <a:noAutofit/>
                      </wps:bodyPr>
                    </wps:wsp>
                    <wps:wsp>
                      <wps:cNvPr id="5" name="Text Box 3"/>
                      <wps:cNvSpPr txBox="1"/>
                      <wps:spPr>
                        <a:xfrm>
                          <a:off x="4670454" y="0"/>
                          <a:ext cx="1087755" cy="229235"/>
                        </a:xfrm>
                        <a:prstGeom prst="rect">
                          <a:avLst/>
                        </a:prstGeom>
                        <a:noFill/>
                        <a:ln w="6350">
                          <a:noFill/>
                        </a:ln>
                      </wps:spPr>
                      <wps:txbx>
                        <w:txbxContent>
                          <w:p w:rsidR="00165902" w:rsidRPr="0070158F" w:rsidRDefault="00165902" w:rsidP="008B3AD4">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1A6AD0" w:rsidRPr="0070158F">
                              <w:rPr>
                                <w:rFonts w:ascii="Arial" w:hAnsi="Arial" w:cs="Arial"/>
                                <w:b/>
                                <w:bCs/>
                                <w:color w:val="2F5496"/>
                                <w:sz w:val="18"/>
                                <w:szCs w:val="18"/>
                              </w:rPr>
                              <w:t xml:space="preserve">xx </w:t>
                            </w:r>
                            <w:r w:rsidRPr="0070158F">
                              <w:rPr>
                                <w:rFonts w:ascii="Arial" w:hAnsi="Arial" w:cs="Arial"/>
                                <w:b/>
                                <w:bCs/>
                                <w:color w:val="2F5496"/>
                                <w:sz w:val="18"/>
                                <w:szCs w:val="18"/>
                              </w:rPr>
                              <w:t>(</w:t>
                            </w:r>
                            <w:r w:rsidR="001A6AD0" w:rsidRPr="0070158F">
                              <w:rPr>
                                <w:rFonts w:ascii="Arial" w:hAnsi="Arial" w:cs="Arial"/>
                                <w:b/>
                                <w:bCs/>
                                <w:color w:val="2F5496"/>
                                <w:sz w:val="18"/>
                                <w:szCs w:val="18"/>
                              </w:rPr>
                              <w:t>xx</w:t>
                            </w:r>
                            <w:r w:rsidRPr="0070158F">
                              <w:rPr>
                                <w:rFonts w:ascii="Arial" w:hAnsi="Arial" w:cs="Arial"/>
                                <w:b/>
                                <w:bCs/>
                                <w:color w:val="2F5496"/>
                                <w:sz w:val="18"/>
                                <w:szCs w:val="18"/>
                              </w:rPr>
                              <w:t>-20</w:t>
                            </w:r>
                            <w:r w:rsidR="001A6AD0" w:rsidRPr="0070158F">
                              <w:rPr>
                                <w:rFonts w:ascii="Arial" w:hAnsi="Arial" w:cs="Arial"/>
                                <w:b/>
                                <w:bCs/>
                                <w:color w:val="2F5496"/>
                                <w:sz w:val="18"/>
                                <w:szCs w:val="18"/>
                              </w:rPr>
                              <w:t>xx</w:t>
                            </w:r>
                            <w:r w:rsidRPr="0070158F">
                              <w:rPr>
                                <w:rFonts w:ascii="Arial" w:hAnsi="Arial" w:cs="Arial"/>
                                <w:b/>
                                <w:bCs/>
                                <w:color w:val="2F5496"/>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5" name="Straight Connector 15"/>
                      <wps:cNvCnPr/>
                      <wps:spPr>
                        <a:xfrm>
                          <a:off x="659456" y="118974"/>
                          <a:ext cx="4093845" cy="0"/>
                        </a:xfrm>
                        <a:prstGeom prst="line">
                          <a:avLst/>
                        </a:prstGeom>
                        <a:noFill/>
                        <a:ln w="6350" cap="flat" cmpd="sng" algn="ctr">
                          <a:solidFill>
                            <a:srgbClr val="5B9BD5"/>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id="Group 21" o:spid="_x0000_s1035" style="position:absolute;left:0;text-align:left;margin-left:.25pt;margin-top:-7.55pt;width:453.4pt;height:18.05pt;z-index:251661824" coordsize="57582,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">
              <v:shapetype id="_x0000_t202" coordsize="21600,21600" o:spt="202" path="m,l,21600r21600,l21600,xe">
                <v:stroke joinstyle="miter"/>
                <v:path gradientshapeok="t" o:connecttype="rect"/>
              </v:shapetype>
              <v:shape id="Text Box 8" o:spid="_x0000_s1036" type="#_x0000_t202" style="position:absolute;top:101;width:6619;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XIccA&#10;AADbAAAADwAAAGRycy9kb3ducmV2LnhtbESPW2vCQBSE3wv9D8sp9KXoppeoRFeRXqBgixil9PGQ&#10;PSah2bMhe2rSf98tCH0cZuYbZrEaXKNO1IXas4HbcQKKuPC25tLAYf8ymoEKgmyx8UwGfijAanl5&#10;scDM+p53dMqlVBHCIUMDlUibaR2KihyGsW+Jo3f0nUOJsiu17bCPcNfouySZaIc1x4UKW3qsqPjK&#10;v52B94P0H5J/3j9vp5s02a3Tp7eb1pjrq2E9ByU0yH/43H61Bh5S+PsSf4B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RFyHHAAAA2wAAAA8AAAAAAAAAAAAAAAAAmAIAAGRy&#10;cy9kb3ducmV2LnhtbFBLBQYAAAAABAAEAPUAAACMAwAAAAA=&#10;" fillcolor="#5b9bd5" stroked="f">
                <v:textbox inset="2mm,0,2mm,0">
                  <w:txbxContent>
                    <w:p w:rsidR="00B4470C" w:rsidRPr="0070158F" w:rsidRDefault="00B4470C" w:rsidP="00A16D4F">
                      <w:pPr>
                        <w:spacing w:before="40"/>
                        <w:jc w:val="lef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CA0899">
                        <w:rPr>
                          <w:b/>
                          <w:bCs/>
                          <w:noProof/>
                          <w:color w:val="FFFFFF"/>
                        </w:rPr>
                        <w:t>2</w:t>
                      </w:r>
                      <w:r w:rsidRPr="0070158F">
                        <w:rPr>
                          <w:b/>
                          <w:bCs/>
                          <w:color w:val="FFFFFF"/>
                        </w:rPr>
                        <w:fldChar w:fldCharType="end"/>
                      </w:r>
                    </w:p>
                  </w:txbxContent>
                </v:textbox>
              </v:shape>
              <v:shape id="_x0000_s1037" type="#_x0000_t202" style="position:absolute;left:46704;width:10878;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kn70A&#10;AADaAAAADwAAAGRycy9kb3ducmV2LnhtbESPwQrCMBBE74L/EFbwIjZVUKQaRYSCN7H6AUuzttVm&#10;U5po698bQfA4zMwbZrPrTS1e1LrKsoJZFIMgzq2uuFBwvaTTFQjnkTXWlknBmxzstsPBBhNtOz7T&#10;K/OFCBB2CSoovW8SKV1ekkEX2YY4eDfbGvRBtoXULXYBbmo5j+OlNFhxWCixoUNJ+SN7GgV23k3q&#10;czZLD6funsanJ10yR0qNR/1+DcJT7//hX/uoFSzgeyXcALn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dEkn70AAADaAAAADwAAAAAAAAAAAAAAAACYAgAAZHJzL2Rvd25yZXYu&#10;eG1sUEsFBgAAAAAEAAQA9QAAAIIDAAAAAA==&#10;" filled="f" stroked="f" strokeweight=".5pt">
                <v:textbox style="mso-fit-shape-to-text:t">
                  <w:txbxContent>
                    <w:p w:rsidR="00165902" w:rsidRPr="0070158F" w:rsidRDefault="00165902" w:rsidP="008B3AD4">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1A6AD0" w:rsidRPr="0070158F">
                        <w:rPr>
                          <w:rFonts w:ascii="Arial" w:hAnsi="Arial" w:cs="Arial"/>
                          <w:b/>
                          <w:bCs/>
                          <w:color w:val="2F5496"/>
                          <w:sz w:val="18"/>
                          <w:szCs w:val="18"/>
                        </w:rPr>
                        <w:t xml:space="preserve">xx </w:t>
                      </w:r>
                      <w:r w:rsidRPr="0070158F">
                        <w:rPr>
                          <w:rFonts w:ascii="Arial" w:hAnsi="Arial" w:cs="Arial"/>
                          <w:b/>
                          <w:bCs/>
                          <w:color w:val="2F5496"/>
                          <w:sz w:val="18"/>
                          <w:szCs w:val="18"/>
                        </w:rPr>
                        <w:t>(</w:t>
                      </w:r>
                      <w:r w:rsidR="001A6AD0" w:rsidRPr="0070158F">
                        <w:rPr>
                          <w:rFonts w:ascii="Arial" w:hAnsi="Arial" w:cs="Arial"/>
                          <w:b/>
                          <w:bCs/>
                          <w:color w:val="2F5496"/>
                          <w:sz w:val="18"/>
                          <w:szCs w:val="18"/>
                        </w:rPr>
                        <w:t>xx</w:t>
                      </w:r>
                      <w:r w:rsidRPr="0070158F">
                        <w:rPr>
                          <w:rFonts w:ascii="Arial" w:hAnsi="Arial" w:cs="Arial"/>
                          <w:b/>
                          <w:bCs/>
                          <w:color w:val="2F5496"/>
                          <w:sz w:val="18"/>
                          <w:szCs w:val="18"/>
                        </w:rPr>
                        <w:t>-20</w:t>
                      </w:r>
                      <w:r w:rsidR="001A6AD0" w:rsidRPr="0070158F">
                        <w:rPr>
                          <w:rFonts w:ascii="Arial" w:hAnsi="Arial" w:cs="Arial"/>
                          <w:b/>
                          <w:bCs/>
                          <w:color w:val="2F5496"/>
                          <w:sz w:val="18"/>
                          <w:szCs w:val="18"/>
                        </w:rPr>
                        <w:t>xx</w:t>
                      </w:r>
                      <w:r w:rsidRPr="0070158F">
                        <w:rPr>
                          <w:rFonts w:ascii="Arial" w:hAnsi="Arial" w:cs="Arial"/>
                          <w:b/>
                          <w:bCs/>
                          <w:color w:val="2F5496"/>
                          <w:sz w:val="18"/>
                          <w:szCs w:val="18"/>
                        </w:rPr>
                        <w:t>)</w:t>
                      </w:r>
                    </w:p>
                  </w:txbxContent>
                </v:textbox>
              </v:shape>
              <v:line id="Straight Connector 15" o:spid="_x0000_s1038" style="position:absolute;visibility:visible;mso-wrap-style:square" from="6594,1189" to="47533,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hd58IAAADbAAAADwAAAGRycy9kb3ducmV2LnhtbERPTWvCQBC9F/wPywi91Y1SJU3dBBEK&#10;gQilUQ+9DdlpNpidDdmtpv++KxR6m8f7nG0x2V5cafSdYwXLRQKCuHG641bB6fj2lILwAVlj75gU&#10;/JCHIp89bDHT7sYfdK1DK2II+wwVmBCGTErfGLLoF24gjtyXGy2GCMdW6hFvMdz2cpUkG2mx49hg&#10;cKC9oeZSf1sFh/dqKM3uzDKtq5fqc1MebP+s1ON82r2CCDSFf/Gfu9Rx/hruv8QD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hd58IAAADbAAAADwAAAAAAAAAAAAAA&#10;AAChAgAAZHJzL2Rvd25yZXYueG1sUEsFBgAAAAAEAAQA+QAAAJADAAAAAA==&#10;" strokecolor="#5b9bd5" strokeweight=".5pt">
                <v:stroke joinstyle="miter"/>
              </v:lin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B93" w:rsidRDefault="00367282">
    <w:pPr>
      <w:pStyle w:val="Footer"/>
    </w:pPr>
    <w:r>
      <w:rPr>
        <w:noProof/>
        <w:lang w:eastAsia="en-US"/>
      </w:rPr>
      <mc:AlternateContent>
        <mc:Choice Requires="wpg">
          <w:drawing>
            <wp:anchor distT="0" distB="0" distL="114300" distR="114300" simplePos="0" relativeHeight="251662848" behindDoc="0" locked="0" layoutInCell="1" allowOverlap="1" wp14:anchorId="406D01C5" wp14:editId="30E9B7D6">
              <wp:simplePos x="0" y="0"/>
              <wp:positionH relativeFrom="column">
                <wp:posOffset>-95068</wp:posOffset>
              </wp:positionH>
              <wp:positionV relativeFrom="paragraph">
                <wp:posOffset>-108976</wp:posOffset>
              </wp:positionV>
              <wp:extent cx="5739765" cy="231140"/>
              <wp:effectExtent l="0" t="0" r="0" b="0"/>
              <wp:wrapNone/>
              <wp:docPr id="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9765" cy="231140"/>
                        <a:chOff x="0" y="0"/>
                        <a:chExt cx="5739934" cy="231215"/>
                      </a:xfrm>
                    </wpg:grpSpPr>
                    <wps:wsp>
                      <wps:cNvPr id="2" name="Line 7"/>
                      <wps:cNvCnPr>
                        <a:cxnSpLocks noChangeShapeType="1"/>
                      </wps:cNvCnPr>
                      <wps:spPr bwMode="auto">
                        <a:xfrm>
                          <a:off x="983112" y="121568"/>
                          <a:ext cx="4082507" cy="0"/>
                        </a:xfrm>
                        <a:prstGeom prst="line">
                          <a:avLst/>
                        </a:prstGeom>
                        <a:noFill/>
                        <a:ln w="3175">
                          <a:solidFill>
                            <a:srgbClr val="065CA8"/>
                          </a:solidFill>
                          <a:round/>
                          <a:headEnd/>
                          <a:tailEnd/>
                        </a:ln>
                        <a:extLst>
                          <a:ext uri="{909E8E84-426E-40DD-AFC4-6F175D3DCCD1}">
                            <a14:hiddenFill xmlns:a14="http://schemas.microsoft.com/office/drawing/2010/main">
                              <a:noFill/>
                            </a14:hiddenFill>
                          </a:ext>
                        </a:extLst>
                      </wps:spPr>
                      <wps:bodyPr/>
                    </wps:wsp>
                    <wps:wsp>
                      <wps:cNvPr id="3" name="Text Box 8"/>
                      <wps:cNvSpPr txBox="1">
                        <a:spLocks noChangeArrowheads="1"/>
                      </wps:cNvSpPr>
                      <wps:spPr bwMode="auto">
                        <a:xfrm>
                          <a:off x="5066199" y="26428"/>
                          <a:ext cx="673735" cy="204787"/>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B93" w:rsidRPr="0070158F" w:rsidRDefault="008538DA" w:rsidP="00A16D4F">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CA0899">
                              <w:rPr>
                                <w:b/>
                                <w:bCs/>
                                <w:noProof/>
                                <w:color w:val="FFFFFF"/>
                              </w:rPr>
                              <w:t>3</w:t>
                            </w:r>
                            <w:r w:rsidRPr="0070158F">
                              <w:rPr>
                                <w:b/>
                                <w:bCs/>
                                <w:color w:val="FFFFFF"/>
                              </w:rPr>
                              <w:fldChar w:fldCharType="end"/>
                            </w:r>
                          </w:p>
                        </w:txbxContent>
                      </wps:txbx>
                      <wps:bodyPr rot="0" vert="horz" wrap="square" lIns="72000" tIns="0" rIns="72000" bIns="0" anchor="t" anchorCtr="0" upright="1">
                        <a:noAutofit/>
                      </wps:bodyPr>
                    </wps:wsp>
                    <wps:wsp>
                      <wps:cNvPr id="4" name="Text Box 26"/>
                      <wps:cNvSpPr txBox="1"/>
                      <wps:spPr>
                        <a:xfrm>
                          <a:off x="0" y="0"/>
                          <a:ext cx="1087755" cy="229235"/>
                        </a:xfrm>
                        <a:prstGeom prst="rect">
                          <a:avLst/>
                        </a:prstGeom>
                        <a:noFill/>
                        <a:ln w="6350">
                          <a:noFill/>
                        </a:ln>
                      </wps:spPr>
                      <wps:txbx>
                        <w:txbxContent>
                          <w:p w:rsidR="00B81719" w:rsidRPr="0070158F" w:rsidRDefault="00B81719" w:rsidP="00B81719">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640A99" w:rsidRPr="0070158F">
                              <w:rPr>
                                <w:rFonts w:ascii="Arial" w:hAnsi="Arial" w:cs="Arial"/>
                                <w:b/>
                                <w:bCs/>
                                <w:color w:val="2F5496"/>
                                <w:sz w:val="18"/>
                                <w:szCs w:val="18"/>
                              </w:rPr>
                              <w:t>xx</w:t>
                            </w:r>
                            <w:r w:rsidRPr="0070158F">
                              <w:rPr>
                                <w:rFonts w:ascii="Arial" w:hAnsi="Arial" w:cs="Arial"/>
                                <w:b/>
                                <w:bCs/>
                                <w:color w:val="2F5496"/>
                                <w:sz w:val="18"/>
                                <w:szCs w:val="18"/>
                              </w:rPr>
                              <w:t xml:space="preserve"> (</w:t>
                            </w:r>
                            <w:r w:rsidR="00640A99" w:rsidRPr="0070158F">
                              <w:rPr>
                                <w:rFonts w:ascii="Arial" w:hAnsi="Arial" w:cs="Arial"/>
                                <w:b/>
                                <w:bCs/>
                                <w:color w:val="2F5496"/>
                                <w:sz w:val="18"/>
                                <w:szCs w:val="18"/>
                              </w:rPr>
                              <w:t>xx</w:t>
                            </w:r>
                            <w:r w:rsidRPr="0070158F">
                              <w:rPr>
                                <w:rFonts w:ascii="Arial" w:hAnsi="Arial" w:cs="Arial"/>
                                <w:b/>
                                <w:bCs/>
                                <w:color w:val="2F5496"/>
                                <w:sz w:val="18"/>
                                <w:szCs w:val="18"/>
                              </w:rPr>
                              <w:t>-20</w:t>
                            </w:r>
                            <w:r w:rsidR="00640A99" w:rsidRPr="0070158F">
                              <w:rPr>
                                <w:rFonts w:ascii="Arial" w:hAnsi="Arial" w:cs="Arial"/>
                                <w:b/>
                                <w:bCs/>
                                <w:color w:val="2F5496"/>
                                <w:sz w:val="18"/>
                                <w:szCs w:val="18"/>
                              </w:rPr>
                              <w:t>xx</w:t>
                            </w:r>
                            <w:r w:rsidRPr="0070158F">
                              <w:rPr>
                                <w:rFonts w:ascii="Arial" w:hAnsi="Arial" w:cs="Arial"/>
                                <w:b/>
                                <w:bCs/>
                                <w:color w:val="2F5496"/>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id="Group 27" o:spid="_x0000_s1039" style="position:absolute;left:0;text-align:left;margin-left:-7.5pt;margin-top:-8.6pt;width:451.95pt;height:18.2pt;z-index:251662848" coordsize="57399,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">
              <v:line id="Line 7" o:spid="_x0000_s1040" style="position:absolute;visibility:visible;mso-wrap-style:square" from="9831,1215" to="50656,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aWNMUAAADaAAAADwAAAGRycy9kb3ducmV2LnhtbESPQWvCQBSE70L/w/IKvRSzqQdbUzdS&#10;hZaeBG0vvb1mn9mY7NuYXTX6611B8DjMzDfMdNbbRhyo85VjBS9JCoK4cLriUsHvz+fwDYQPyBob&#10;x6TgRB5m+cNgipl2R17RYR1KESHsM1RgQmgzKX1hyKJPXEscvY3rLIYou1LqDo8Rbhs5StOxtFhx&#10;XDDY0sJQUa/3VkH/Z3bz1//n+XJvVqEuynP7Ndkq9fTYf7yDCNSHe/jW/tYKRnC9Em+AzC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aWNMUAAADaAAAADwAAAAAAAAAA&#10;AAAAAAChAgAAZHJzL2Rvd25yZXYueG1sUEsFBgAAAAAEAAQA+QAAAJMDAAAAAA==&#10;" strokecolor="#065ca8" strokeweight=".25pt"/>
              <v:shapetype id="_x0000_t202" coordsize="21600,21600" o:spt="202" path="m,l,21600r21600,l21600,xe">
                <v:stroke joinstyle="miter"/>
                <v:path gradientshapeok="t" o:connecttype="rect"/>
              </v:shapetype>
              <v:shape id="Text Box 8" o:spid="_x0000_s1041" type="#_x0000_t202" style="position:absolute;left:50661;top:264;width:6738;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4GlcYA&#10;AADaAAAADwAAAGRycy9kb3ducmV2LnhtbESPX0vDQBDE34V+h2MLvoi9aGmV2Gsp/QOFKqWxiI9L&#10;bk2Cub2Q2zbx23sFwcdhZn7DzBa9q9WF2lB5NvAwSkAR595WXBg4vW/vn0EFQbZYeyYDPxRgMR/c&#10;zDC1vuMjXTIpVIRwSNFAKdKkWoe8JIdh5Bvi6H351qFE2RbatthFuKv1Y5JMtcOK40KJDa1Kyr+z&#10;szPwdpLuQ7LP8ebwtJ8kx+Vk/XrXGHM77JcvoIR6+Q//tXfWwBiuV+IN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4GlcYAAADaAAAADwAAAAAAAAAAAAAAAACYAgAAZHJz&#10;L2Rvd25yZXYueG1sUEsFBgAAAAAEAAQA9QAAAIsDAAAAAA==&#10;" fillcolor="#5b9bd5" stroked="f">
                <v:textbox inset="2mm,0,2mm,0">
                  <w:txbxContent>
                    <w:p w:rsidR="00616B93" w:rsidRPr="0070158F" w:rsidRDefault="008538DA" w:rsidP="00A16D4F">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CA0899">
                        <w:rPr>
                          <w:b/>
                          <w:bCs/>
                          <w:noProof/>
                          <w:color w:val="FFFFFF"/>
                        </w:rPr>
                        <w:t>3</w:t>
                      </w:r>
                      <w:r w:rsidRPr="0070158F">
                        <w:rPr>
                          <w:b/>
                          <w:bCs/>
                          <w:color w:val="FFFFFF"/>
                        </w:rPr>
                        <w:fldChar w:fldCharType="end"/>
                      </w:r>
                    </w:p>
                  </w:txbxContent>
                </v:textbox>
              </v:shape>
              <v:shape id="_x0000_s1042" type="#_x0000_t202" style="position:absolute;width:10877;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2BBL0A&#10;AADaAAAADwAAAGRycy9kb3ducmV2LnhtbESPwQrCMBBE74L/EFbwIjZVRKQaRYSCN7H6AUuzttVm&#10;U5po698bQfA4zMwbZrPrTS1e1LrKsoJZFIMgzq2uuFBwvaTTFQjnkTXWlknBmxzstsPBBhNtOz7T&#10;K/OFCBB2CSoovW8SKV1ekkEX2YY4eDfbGvRBtoXULXYBbmo5j+OlNFhxWCixoUNJ+SN7GgV23k3q&#10;czZLD6funsanJ10yR0qNR/1+DcJT7//hX/uoFSzgeyXcALn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p2BBL0AAADaAAAADwAAAAAAAAAAAAAAAACYAgAAZHJzL2Rvd25yZXYu&#10;eG1sUEsFBgAAAAAEAAQA9QAAAIIDAAAAAA==&#10;" filled="f" stroked="f" strokeweight=".5pt">
                <v:textbox style="mso-fit-shape-to-text:t">
                  <w:txbxContent>
                    <w:p w:rsidR="00B81719" w:rsidRPr="0070158F" w:rsidRDefault="00B81719" w:rsidP="00B81719">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640A99" w:rsidRPr="0070158F">
                        <w:rPr>
                          <w:rFonts w:ascii="Arial" w:hAnsi="Arial" w:cs="Arial"/>
                          <w:b/>
                          <w:bCs/>
                          <w:color w:val="2F5496"/>
                          <w:sz w:val="18"/>
                          <w:szCs w:val="18"/>
                        </w:rPr>
                        <w:t>xx</w:t>
                      </w:r>
                      <w:r w:rsidRPr="0070158F">
                        <w:rPr>
                          <w:rFonts w:ascii="Arial" w:hAnsi="Arial" w:cs="Arial"/>
                          <w:b/>
                          <w:bCs/>
                          <w:color w:val="2F5496"/>
                          <w:sz w:val="18"/>
                          <w:szCs w:val="18"/>
                        </w:rPr>
                        <w:t xml:space="preserve"> (</w:t>
                      </w:r>
                      <w:r w:rsidR="00640A99" w:rsidRPr="0070158F">
                        <w:rPr>
                          <w:rFonts w:ascii="Arial" w:hAnsi="Arial" w:cs="Arial"/>
                          <w:b/>
                          <w:bCs/>
                          <w:color w:val="2F5496"/>
                          <w:sz w:val="18"/>
                          <w:szCs w:val="18"/>
                        </w:rPr>
                        <w:t>xx</w:t>
                      </w:r>
                      <w:r w:rsidRPr="0070158F">
                        <w:rPr>
                          <w:rFonts w:ascii="Arial" w:hAnsi="Arial" w:cs="Arial"/>
                          <w:b/>
                          <w:bCs/>
                          <w:color w:val="2F5496"/>
                          <w:sz w:val="18"/>
                          <w:szCs w:val="18"/>
                        </w:rPr>
                        <w:t>-20</w:t>
                      </w:r>
                      <w:r w:rsidR="00640A99" w:rsidRPr="0070158F">
                        <w:rPr>
                          <w:rFonts w:ascii="Arial" w:hAnsi="Arial" w:cs="Arial"/>
                          <w:b/>
                          <w:bCs/>
                          <w:color w:val="2F5496"/>
                          <w:sz w:val="18"/>
                          <w:szCs w:val="18"/>
                        </w:rPr>
                        <w:t>xx</w:t>
                      </w:r>
                      <w:r w:rsidRPr="0070158F">
                        <w:rPr>
                          <w:rFonts w:ascii="Arial" w:hAnsi="Arial" w:cs="Arial"/>
                          <w:b/>
                          <w:bCs/>
                          <w:color w:val="2F5496"/>
                          <w:sz w:val="18"/>
                          <w:szCs w:val="18"/>
                        </w:rPr>
                        <w:t>)</w:t>
                      </w:r>
                    </w:p>
                  </w:txbxContent>
                </v:textbox>
              </v:shap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599" w:rsidRPr="0070158F" w:rsidRDefault="00367282" w:rsidP="00A07330">
    <w:pPr>
      <w:pStyle w:val="Footer"/>
      <w:tabs>
        <w:tab w:val="clear" w:pos="4252"/>
        <w:tab w:val="clear" w:pos="8504"/>
        <w:tab w:val="left" w:pos="6140"/>
      </w:tabs>
      <w:rPr>
        <w:rFonts w:ascii="Arial" w:hAnsi="Arial" w:cs="Arial"/>
        <w:b/>
        <w:bCs/>
        <w:color w:val="4472C4"/>
        <w:sz w:val="18"/>
        <w:szCs w:val="18"/>
      </w:rPr>
    </w:pPr>
    <w:r>
      <w:rPr>
        <w:rFonts w:ascii="Arial" w:hAnsi="Arial" w:cs="Arial"/>
        <w:b/>
        <w:bCs/>
        <w:noProof/>
        <w:color w:val="4472C4"/>
        <w:sz w:val="18"/>
        <w:szCs w:val="18"/>
        <w:lang w:eastAsia="en-US"/>
      </w:rPr>
      <mc:AlternateContent>
        <mc:Choice Requires="wpg">
          <w:drawing>
            <wp:anchor distT="0" distB="0" distL="114300" distR="114300" simplePos="0" relativeHeight="251666944" behindDoc="0" locked="0" layoutInCell="1" allowOverlap="1" wp14:anchorId="778485A1" wp14:editId="3207572B">
              <wp:simplePos x="0" y="0"/>
              <wp:positionH relativeFrom="column">
                <wp:posOffset>50800</wp:posOffset>
              </wp:positionH>
              <wp:positionV relativeFrom="paragraph">
                <wp:posOffset>-110218</wp:posOffset>
              </wp:positionV>
              <wp:extent cx="5739765" cy="23114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9765" cy="231140"/>
                        <a:chOff x="0" y="0"/>
                        <a:chExt cx="5739934" cy="231215"/>
                      </a:xfrm>
                    </wpg:grpSpPr>
                    <wps:wsp>
                      <wps:cNvPr id="6" name="Line 7"/>
                      <wps:cNvCnPr>
                        <a:cxnSpLocks noChangeShapeType="1"/>
                      </wps:cNvCnPr>
                      <wps:spPr bwMode="auto">
                        <a:xfrm>
                          <a:off x="983112" y="121568"/>
                          <a:ext cx="4082507" cy="0"/>
                        </a:xfrm>
                        <a:prstGeom prst="line">
                          <a:avLst/>
                        </a:prstGeom>
                        <a:noFill/>
                        <a:ln w="3175">
                          <a:solidFill>
                            <a:srgbClr val="065CA8"/>
                          </a:solidFill>
                          <a:round/>
                          <a:headEnd/>
                          <a:tailEnd/>
                        </a:ln>
                        <a:extLst>
                          <a:ext uri="{909E8E84-426E-40DD-AFC4-6F175D3DCCD1}">
                            <a14:hiddenFill xmlns:a14="http://schemas.microsoft.com/office/drawing/2010/main">
                              <a:noFill/>
                            </a14:hiddenFill>
                          </a:ext>
                        </a:extLst>
                      </wps:spPr>
                      <wps:bodyPr/>
                    </wps:wsp>
                    <wps:wsp>
                      <wps:cNvPr id="7" name="Text Box 8"/>
                      <wps:cNvSpPr txBox="1">
                        <a:spLocks noChangeArrowheads="1"/>
                      </wps:cNvSpPr>
                      <wps:spPr bwMode="auto">
                        <a:xfrm>
                          <a:off x="5066199" y="26428"/>
                          <a:ext cx="673735" cy="204787"/>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70158F" w:rsidRDefault="00A07330" w:rsidP="00A07330">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CA0899">
                              <w:rPr>
                                <w:b/>
                                <w:bCs/>
                                <w:noProof/>
                                <w:color w:val="FFFFFF"/>
                              </w:rPr>
                              <w:t>1</w:t>
                            </w:r>
                            <w:r w:rsidRPr="0070158F">
                              <w:rPr>
                                <w:b/>
                                <w:bCs/>
                                <w:color w:val="FFFFFF"/>
                              </w:rPr>
                              <w:fldChar w:fldCharType="end"/>
                            </w:r>
                          </w:p>
                        </w:txbxContent>
                      </wps:txbx>
                      <wps:bodyPr rot="0" vert="horz" wrap="square" lIns="72000" tIns="0" rIns="72000" bIns="0" anchor="t" anchorCtr="0" upright="1">
                        <a:noAutofit/>
                      </wps:bodyPr>
                    </wps:wsp>
                    <wps:wsp>
                      <wps:cNvPr id="26" name="Text Box 26"/>
                      <wps:cNvSpPr txBox="1"/>
                      <wps:spPr>
                        <a:xfrm>
                          <a:off x="0" y="0"/>
                          <a:ext cx="1087755" cy="229235"/>
                        </a:xfrm>
                        <a:prstGeom prst="rect">
                          <a:avLst/>
                        </a:prstGeom>
                        <a:noFill/>
                        <a:ln w="6350">
                          <a:noFill/>
                        </a:ln>
                      </wps:spPr>
                      <wps:txbx>
                        <w:txbxContent>
                          <w:p w:rsidR="00A07330" w:rsidRPr="0070158F" w:rsidRDefault="00A07330" w:rsidP="00A07330">
                            <w:pPr>
                              <w:pStyle w:val="Footer"/>
                              <w:rPr>
                                <w:rFonts w:ascii="Arial" w:hAnsi="Arial" w:cs="Arial"/>
                                <w:b/>
                                <w:bCs/>
                                <w:color w:val="2F5496"/>
                                <w:sz w:val="18"/>
                                <w:szCs w:val="18"/>
                              </w:rPr>
                            </w:pPr>
                            <w:r w:rsidRPr="0070158F">
                              <w:rPr>
                                <w:rFonts w:ascii="Arial" w:hAnsi="Arial" w:cs="Arial"/>
                                <w:b/>
                                <w:bCs/>
                                <w:color w:val="2F5496"/>
                                <w:sz w:val="18"/>
                                <w:szCs w:val="18"/>
                              </w:rPr>
                              <w:t>SỐ xx (xx-20xx)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id="_x0000_s1045" style="position:absolute;left:0;text-align:left;margin-left:4pt;margin-top:-8.7pt;width:451.95pt;height:18.2pt;z-index:251666944" coordsize="57399,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">
              <v:line id="Line 7" o:spid="_x0000_s1046" style="position:absolute;visibility:visible;mso-wrap-style:square" from="9831,1215" to="50656,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2QN8QAAADaAAAADwAAAGRycy9kb3ducmV2LnhtbESPQWsCMRSE70L/Q3gFL9LN2oParVFU&#10;qHgS1F56e928brZuXtZN1NVfbwTB4zAz3zDjaWsrcaLGl44V9JMUBHHudMmFgu/d19sIhA/IGivH&#10;pOBCHqaTl84YM+3OvKHTNhQiQthnqMCEUGdS+tyQRZ+4mjh6f66xGKJsCqkbPEe4reR7mg6kxZLj&#10;gsGaFoby/fZoFbQ/5jAf/vbm66PZhH1eXOvlx79S3dd29gkiUBue4Ud7pRUM4H4l3gA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vZA3xAAAANoAAAAPAAAAAAAAAAAA&#10;AAAAAKECAABkcnMvZG93bnJldi54bWxQSwUGAAAAAAQABAD5AAAAkgMAAAAA&#10;" strokecolor="#065ca8" strokeweight=".25pt"/>
              <v:shapetype id="_x0000_t202" coordsize="21600,21600" o:spt="202" path="m,l,21600r21600,l21600,xe">
                <v:stroke joinstyle="miter"/>
                <v:path gradientshapeok="t" o:connecttype="rect"/>
              </v:shapetype>
              <v:shape id="Text Box 8" o:spid="_x0000_s1047" type="#_x0000_t202" style="position:absolute;left:50661;top:264;width:6738;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AlsUA&#10;AADaAAAADwAAAGRycy9kb3ducmV2LnhtbESPUUvDQBCE34X+h2MLvhR7qVIrMZdSqoKgIo1FfFxy&#10;2yQ0txdyaxP/vScUfBxm5hsmW4+uVSfqQ+PZwGKegCIuvW24MrD/eLq6AxUE2WLrmQz8UIB1PrnI&#10;MLV+4B2dCqlUhHBI0UAt0qVah7Imh2HuO+LoHXzvUKLsK217HCLctfo6SW61w4bjQo0dbWsqj8W3&#10;M/C2l+FTiq+bx/fVyzLZbZYPr7POmMvpuLkHJTTKf/jcfrYGVvB3Jd4An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QCWxQAAANoAAAAPAAAAAAAAAAAAAAAAAJgCAABkcnMv&#10;ZG93bnJldi54bWxQSwUGAAAAAAQABAD1AAAAigMAAAAA&#10;" fillcolor="#5b9bd5" stroked="f">
                <v:textbox inset="2mm,0,2mm,0">
                  <w:txbxContent>
                    <w:p w:rsidR="00A07330" w:rsidRPr="0070158F" w:rsidRDefault="00A07330" w:rsidP="00A07330">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CA0899">
                        <w:rPr>
                          <w:b/>
                          <w:bCs/>
                          <w:noProof/>
                          <w:color w:val="FFFFFF"/>
                        </w:rPr>
                        <w:t>1</w:t>
                      </w:r>
                      <w:r w:rsidRPr="0070158F">
                        <w:rPr>
                          <w:b/>
                          <w:bCs/>
                          <w:color w:val="FFFFFF"/>
                        </w:rPr>
                        <w:fldChar w:fldCharType="end"/>
                      </w:r>
                    </w:p>
                  </w:txbxContent>
                </v:textbox>
              </v:shape>
              <v:shape id="_x0000_s1048" type="#_x0000_t202" style="position:absolute;width:10877;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RXor4A&#10;AADbAAAADwAAAGRycy9kb3ducmV2LnhtbESPwQrCMBBE74L/EFbwIprag0htFBEK3sTqByzN2lab&#10;TWmirX9vBMHjMDNvmHQ3mEa8qHO1ZQXLRQSCuLC65lLB9ZLN1yCcR9bYWCYFb3Kw245HKSba9nym&#10;V+5LESDsElRQed8mUrqiIoNuYVvi4N1sZ9AH2ZVSd9gHuGlkHEUrabDmsFBhS4eKikf+NAps3M+a&#10;c77MDqf+nkWnJ11yR0pNJ8N+A8LT4P/hX/uoFcQr+H4JP0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IUV6K+AAAA2wAAAA8AAAAAAAAAAAAAAAAAmAIAAGRycy9kb3ducmV2&#10;LnhtbFBLBQYAAAAABAAEAPUAAACDAwAAAAA=&#10;" filled="f" stroked="f" strokeweight=".5pt">
                <v:textbox style="mso-fit-shape-to-text:t">
                  <w:txbxContent>
                    <w:p w:rsidR="00A07330" w:rsidRPr="0070158F" w:rsidRDefault="00A07330" w:rsidP="00A07330">
                      <w:pPr>
                        <w:pStyle w:val="Footer"/>
                        <w:rPr>
                          <w:rFonts w:ascii="Arial" w:hAnsi="Arial" w:cs="Arial"/>
                          <w:b/>
                          <w:bCs/>
                          <w:color w:val="2F5496"/>
                          <w:sz w:val="18"/>
                          <w:szCs w:val="18"/>
                        </w:rPr>
                      </w:pPr>
                      <w:r w:rsidRPr="0070158F">
                        <w:rPr>
                          <w:rFonts w:ascii="Arial" w:hAnsi="Arial" w:cs="Arial"/>
                          <w:b/>
                          <w:bCs/>
                          <w:color w:val="2F5496"/>
                          <w:sz w:val="18"/>
                          <w:szCs w:val="18"/>
                        </w:rPr>
                        <w:t>SỐ xx (xx-20xx)</w:t>
                      </w: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5873" w:rsidRDefault="00195873">
      <w:r>
        <w:separator/>
      </w:r>
    </w:p>
  </w:footnote>
  <w:footnote w:type="continuationSeparator" w:id="0">
    <w:p w:rsidR="00195873" w:rsidRDefault="001958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70C" w:rsidRDefault="00364725">
    <w:pPr>
      <w:pStyle w:val="Header"/>
    </w:pPr>
    <w:r>
      <w:rPr>
        <w:noProof/>
        <w:lang w:eastAsia="en-US"/>
      </w:rPr>
      <mc:AlternateContent>
        <mc:Choice Requires="wps">
          <w:drawing>
            <wp:anchor distT="0" distB="0" distL="114300" distR="114300" simplePos="0" relativeHeight="251664896" behindDoc="0" locked="0" layoutInCell="1" allowOverlap="1" wp14:anchorId="67310873" wp14:editId="5F1E1FB5">
              <wp:simplePos x="0" y="0"/>
              <wp:positionH relativeFrom="column">
                <wp:posOffset>3931920</wp:posOffset>
              </wp:positionH>
              <wp:positionV relativeFrom="paragraph">
                <wp:posOffset>-6350</wp:posOffset>
              </wp:positionV>
              <wp:extent cx="1828800" cy="40132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401320"/>
                      </a:xfrm>
                      <a:prstGeom prst="rect">
                        <a:avLst/>
                      </a:prstGeom>
                      <a:noFill/>
                      <a:ln w="6350">
                        <a:noFill/>
                      </a:ln>
                    </wps:spPr>
                    <wps:txb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 3093-3161</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30" type="#_x0000_t202" style="position:absolute;left:0;text-align:left;margin-left:309.6pt;margin-top:-.5pt;width:2in;height:31.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" filled="f" stroked="f" strokeweight=".5pt">
              <v:path arrowok="t"/>
              <v:textbo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 3093-3161</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v:textbox>
            </v:shape>
          </w:pict>
        </mc:Fallback>
      </mc:AlternateContent>
    </w:r>
    <w:r>
      <w:rPr>
        <w:noProof/>
        <w:lang w:eastAsia="en-US"/>
      </w:rPr>
      <mc:AlternateContent>
        <mc:Choice Requires="wps">
          <w:drawing>
            <wp:anchor distT="0" distB="0" distL="114300" distR="114300" simplePos="0" relativeHeight="251655680" behindDoc="0" locked="0" layoutInCell="1" allowOverlap="1" wp14:anchorId="1589733E" wp14:editId="5516C66C">
              <wp:simplePos x="0" y="0"/>
              <wp:positionH relativeFrom="column">
                <wp:posOffset>2166620</wp:posOffset>
              </wp:positionH>
              <wp:positionV relativeFrom="paragraph">
                <wp:posOffset>279400</wp:posOffset>
              </wp:positionV>
              <wp:extent cx="3463290" cy="45720"/>
              <wp:effectExtent l="0" t="0" r="22860" b="3048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463290" cy="4572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5" o:spid="_x0000_s1026" type="#_x0000_t34" style="position:absolute;margin-left:170.6pt;margin-top:22pt;width:272.7pt;height:3.6pt;rotation:18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"/>
          </w:pict>
        </mc:Fallback>
      </mc:AlternateContent>
    </w:r>
    <w:r>
      <w:rPr>
        <w:noProof/>
        <w:lang w:eastAsia="en-US"/>
      </w:rPr>
      <mc:AlternateContent>
        <mc:Choice Requires="wps">
          <w:drawing>
            <wp:anchor distT="0" distB="0" distL="114300" distR="114300" simplePos="0" relativeHeight="251654656" behindDoc="0" locked="0" layoutInCell="1" allowOverlap="1" wp14:anchorId="65C70036" wp14:editId="1E6015CC">
              <wp:simplePos x="0" y="0"/>
              <wp:positionH relativeFrom="column">
                <wp:posOffset>1270</wp:posOffset>
              </wp:positionH>
              <wp:positionV relativeFrom="paragraph">
                <wp:posOffset>171450</wp:posOffset>
              </wp:positionV>
              <wp:extent cx="2165350" cy="219075"/>
              <wp:effectExtent l="0" t="0" r="6350" b="9525"/>
              <wp:wrapNone/>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65350" cy="219075"/>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70C" w:rsidRPr="00794F05" w:rsidRDefault="00BC48EE" w:rsidP="00794F05">
                          <w:pPr>
                            <w:spacing w:before="40" w:after="40"/>
                            <w:jc w:val="center"/>
                            <w:rPr>
                              <w:rFonts w:ascii="Arial" w:eastAsia="Malgun Gothic" w:hAnsi="Arial" w:cs="Arial"/>
                              <w:b/>
                              <w:bCs/>
                              <w:szCs w:val="20"/>
                              <w:lang w:val="en-GB" w:eastAsia="ko-KR"/>
                            </w:rPr>
                          </w:pPr>
                          <w:r>
                            <w:rPr>
                              <w:rFonts w:ascii="Arial" w:hAnsi="Arial" w:cs="Arial"/>
                              <w:b/>
                              <w:szCs w:val="20"/>
                              <w:lang w:val="en-GB"/>
                            </w:rPr>
                            <w:t>Kỹ thuật và Công nghệ Hàng hải</w:t>
                          </w:r>
                        </w:p>
                      </w:txbxContent>
                    </wps:txbx>
                    <wps:bodyPr rot="0" vert="horz" wrap="square" lIns="72000" tIns="0" rIns="7200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3" o:spid="_x0000_s1031" type="#_x0000_t202" style="position:absolute;left:0;text-align:left;margin-left:.1pt;margin-top:13.5pt;width:170.5pt;height:17.2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" fillcolor="#dae3f3" stroked="f">
              <v:textbox inset="2mm,0,2mm,0">
                <w:txbxContent>
                  <w:p w:rsidR="00B4470C" w:rsidRPr="00794F05" w:rsidRDefault="00BC48EE" w:rsidP="00794F05">
                    <w:pPr>
                      <w:spacing w:before="40" w:after="40"/>
                      <w:jc w:val="center"/>
                      <w:rPr>
                        <w:rFonts w:ascii="Arial" w:eastAsia="Malgun Gothic" w:hAnsi="Arial" w:cs="Arial"/>
                        <w:b/>
                        <w:bCs/>
                        <w:szCs w:val="20"/>
                        <w:lang w:val="en-GB" w:eastAsia="ko-KR"/>
                      </w:rPr>
                    </w:pPr>
                    <w:r>
                      <w:rPr>
                        <w:rFonts w:ascii="Arial" w:hAnsi="Arial" w:cs="Arial"/>
                        <w:b/>
                        <w:szCs w:val="20"/>
                        <w:lang w:val="en-GB"/>
                      </w:rPr>
                      <w:t>Kỹ thuật và Công nghệ Hàng hải</w:t>
                    </w:r>
                  </w:p>
                </w:txbxContent>
              </v:textbox>
            </v:shape>
          </w:pict>
        </mc:Fallback>
      </mc:AlternateContent>
    </w:r>
    <w:r w:rsidR="00367282">
      <w:rPr>
        <w:noProof/>
        <w:lang w:eastAsia="en-US"/>
      </w:rPr>
      <mc:AlternateContent>
        <mc:Choice Requires="wps">
          <w:drawing>
            <wp:anchor distT="0" distB="0" distL="114300" distR="114300" simplePos="0" relativeHeight="251656704" behindDoc="0" locked="0" layoutInCell="1" allowOverlap="1" wp14:anchorId="55BD527E" wp14:editId="5B1281B7">
              <wp:simplePos x="0" y="0"/>
              <wp:positionH relativeFrom="column">
                <wp:posOffset>4852035</wp:posOffset>
              </wp:positionH>
              <wp:positionV relativeFrom="paragraph">
                <wp:posOffset>106680</wp:posOffset>
              </wp:positionV>
              <wp:extent cx="909955" cy="235585"/>
              <wp:effectExtent l="0" t="0" r="0" b="12065"/>
              <wp:wrapNone/>
              <wp:docPr id="4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09955" cy="235585"/>
                      </a:xfrm>
                      <a:prstGeom prst="rect">
                        <a:avLst/>
                      </a:prstGeom>
                      <a:noFill/>
                      <a:ln>
                        <a:noFill/>
                      </a:ln>
                      <a:extLst>
                        <a:ext uri="{909E8E84-426E-40DD-AFC4-6F175D3DCCD1}">
                          <a14:hiddenFill xmlns:a14="http://schemas.microsoft.com/office/drawing/2010/main">
                            <a:solidFill>
                              <a:srgbClr val="BDC3E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70C" w:rsidRPr="0070158F" w:rsidRDefault="00B4470C" w:rsidP="00B4470C">
                          <w:pPr>
                            <w:jc w:val="center"/>
                            <w:rPr>
                              <w:b/>
                              <w:color w:val="2F5496"/>
                              <w:sz w:val="40"/>
                              <w:szCs w:val="16"/>
                            </w:rPr>
                          </w:pP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2" type="#_x0000_t202" style="position:absolute;left:0;text-align:left;margin-left:382.05pt;margin-top:8.4pt;width:71.65pt;height:18.5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" filled="f" fillcolor="#bdc3e2" stroked="f">
              <v:textbox inset="2mm,0,2mm,0">
                <w:txbxContent>
                  <w:p w:rsidR="00B4470C" w:rsidRPr="0070158F" w:rsidRDefault="00B4470C" w:rsidP="00B4470C">
                    <w:pPr>
                      <w:jc w:val="center"/>
                      <w:rPr>
                        <w:b/>
                        <w:color w:val="2F5496"/>
                        <w:sz w:val="40"/>
                        <w:szCs w:val="16"/>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738" w:rsidRPr="00966542" w:rsidRDefault="00367282" w:rsidP="00CD2738">
    <w:pPr>
      <w:pStyle w:val="Header"/>
      <w:tabs>
        <w:tab w:val="clear" w:pos="4252"/>
        <w:tab w:val="clear" w:pos="8504"/>
      </w:tabs>
      <w:ind w:right="-2"/>
      <w:jc w:val="center"/>
      <w:rPr>
        <w:rFonts w:ascii="Arial Narrow" w:hAnsi="Arial Narrow" w:cs="Arial"/>
        <w:sz w:val="18"/>
        <w:szCs w:val="18"/>
      </w:rPr>
    </w:pPr>
    <w:r>
      <w:rPr>
        <w:noProof/>
        <w:lang w:eastAsia="en-US"/>
      </w:rPr>
      <mc:AlternateContent>
        <mc:Choice Requires="wps">
          <w:drawing>
            <wp:anchor distT="0" distB="0" distL="114300" distR="114300" simplePos="0" relativeHeight="251650560" behindDoc="0" locked="0" layoutInCell="1" allowOverlap="1" wp14:anchorId="7007306E" wp14:editId="5ED9DBD4">
              <wp:simplePos x="0" y="0"/>
              <wp:positionH relativeFrom="column">
                <wp:posOffset>-2540</wp:posOffset>
              </wp:positionH>
              <wp:positionV relativeFrom="paragraph">
                <wp:posOffset>386715</wp:posOffset>
              </wp:positionV>
              <wp:extent cx="4164965" cy="95885"/>
              <wp:effectExtent l="0" t="0" r="26035" b="37465"/>
              <wp:wrapNone/>
              <wp:docPr id="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64965" cy="95885"/>
                      </a:xfrm>
                      <a:prstGeom prst="bentConnector3">
                        <a:avLst>
                          <a:gd name="adj1" fmla="val 1619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2pt;margin-top:30.45pt;width:327.95pt;height:7.55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" adj="3497"/>
          </w:pict>
        </mc:Fallback>
      </mc:AlternateContent>
    </w:r>
  </w:p>
  <w:p w:rsidR="00616B93" w:rsidRDefault="00367282">
    <w:pPr>
      <w:pStyle w:val="Header"/>
    </w:pPr>
    <w:r>
      <w:rPr>
        <w:noProof/>
        <w:lang w:eastAsia="en-US"/>
      </w:rPr>
      <mc:AlternateContent>
        <mc:Choice Requires="wps">
          <w:drawing>
            <wp:anchor distT="0" distB="0" distL="114300" distR="114300" simplePos="0" relativeHeight="251649536" behindDoc="0" locked="0" layoutInCell="1" allowOverlap="1" wp14:anchorId="66D33532" wp14:editId="4FACAF8E">
              <wp:simplePos x="0" y="0"/>
              <wp:positionH relativeFrom="page">
                <wp:posOffset>4864735</wp:posOffset>
              </wp:positionH>
              <wp:positionV relativeFrom="page">
                <wp:posOffset>438785</wp:posOffset>
              </wp:positionV>
              <wp:extent cx="2247900" cy="432435"/>
              <wp:effectExtent l="0" t="0" r="0" b="5715"/>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32435"/>
                      </a:xfrm>
                      <a:prstGeom prst="rect">
                        <a:avLst/>
                      </a:prstGeom>
                      <a:solidFill>
                        <a:srgbClr val="BDC3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2738" w:rsidRPr="00CD2738" w:rsidRDefault="00CD2738" w:rsidP="00CD2738">
                          <w:pPr>
                            <w:rPr>
                              <w:rFonts w:ascii="Arial" w:hAnsi="Arial" w:cs="Arial"/>
                              <w:b/>
                              <w:szCs w:val="16"/>
                            </w:rPr>
                          </w:pPr>
                          <w:r w:rsidRPr="00CD2738">
                            <w:rPr>
                              <w:rFonts w:ascii="Arial" w:hAnsi="Arial" w:cs="Arial"/>
                              <w:b/>
                              <w:szCs w:val="16"/>
                            </w:rPr>
                            <w:t>Journal of Marine Science and Technology</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 xml:space="preserve">ISSN: </w:t>
                          </w:r>
                          <w:r w:rsidRPr="00CD2738">
                            <w:rPr>
                              <w:rFonts w:ascii="Arial" w:eastAsia="Malgun Gothic" w:hAnsi="Arial" w:cs="Arial"/>
                              <w:szCs w:val="16"/>
                              <w:lang w:eastAsia="ko-KR"/>
                            </w:rPr>
                            <w:t>1859-316X</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No. xx - xx/xxxx</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3" type="#_x0000_t202" style="position:absolute;left:0;text-align:left;margin-left:383.05pt;margin-top:34.55pt;width:177pt;height:34.0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" fillcolor="#bdc3e2" stroked="f">
              <v:textbox inset="2mm,0,2mm,0">
                <w:txbxContent>
                  <w:p w:rsidR="00CD2738" w:rsidRPr="00CD2738" w:rsidRDefault="00CD2738" w:rsidP="00CD2738">
                    <w:pPr>
                      <w:rPr>
                        <w:rFonts w:ascii="Arial" w:hAnsi="Arial" w:cs="Arial"/>
                        <w:b/>
                        <w:szCs w:val="16"/>
                      </w:rPr>
                    </w:pPr>
                    <w:r w:rsidRPr="00CD2738">
                      <w:rPr>
                        <w:rFonts w:ascii="Arial" w:hAnsi="Arial" w:cs="Arial"/>
                        <w:b/>
                        <w:szCs w:val="16"/>
                      </w:rPr>
                      <w:t>Journal of Marine Science and Technology</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 xml:space="preserve">ISSN: </w:t>
                    </w:r>
                    <w:r w:rsidRPr="00CD2738">
                      <w:rPr>
                        <w:rFonts w:ascii="Arial" w:eastAsia="Malgun Gothic" w:hAnsi="Arial" w:cs="Arial"/>
                        <w:szCs w:val="16"/>
                        <w:lang w:eastAsia="ko-KR"/>
                      </w:rPr>
                      <w:t>1859-316X</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No. xx - xx/xxxx</w:t>
                    </w:r>
                  </w:p>
                </w:txbxContent>
              </v:textbox>
              <w10:wrap anchorx="page" anchory="page"/>
            </v:shape>
          </w:pict>
        </mc:Fallback>
      </mc:AlternateContent>
    </w:r>
    <w:r>
      <w:rPr>
        <w:noProof/>
        <w:lang w:eastAsia="en-US"/>
      </w:rPr>
      <mc:AlternateContent>
        <mc:Choice Requires="wps">
          <w:drawing>
            <wp:anchor distT="0" distB="0" distL="114300" distR="114300" simplePos="0" relativeHeight="251653632" behindDoc="0" locked="0" layoutInCell="1" allowOverlap="1" wp14:anchorId="2ED7C61C" wp14:editId="26D7ECC0">
              <wp:simplePos x="0" y="0"/>
              <wp:positionH relativeFrom="page">
                <wp:posOffset>646430</wp:posOffset>
              </wp:positionH>
              <wp:positionV relativeFrom="page">
                <wp:posOffset>509270</wp:posOffset>
              </wp:positionV>
              <wp:extent cx="842010" cy="260350"/>
              <wp:effectExtent l="0" t="0" r="0" b="6350"/>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260350"/>
                      </a:xfrm>
                      <a:prstGeom prst="rect">
                        <a:avLst/>
                      </a:prstGeom>
                      <a:noFill/>
                      <a:ln>
                        <a:noFill/>
                      </a:ln>
                      <a:extLst>
                        <a:ext uri="{909E8E84-426E-40DD-AFC4-6F175D3DCCD1}">
                          <a14:hiddenFill xmlns:a14="http://schemas.microsoft.com/office/drawing/2010/main">
                            <a:solidFill>
                              <a:srgbClr val="BDC3E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738" w:rsidRPr="00CD2738" w:rsidRDefault="00CD2738" w:rsidP="00CD2738">
                          <w:pPr>
                            <w:jc w:val="center"/>
                            <w:rPr>
                              <w:b/>
                              <w:color w:val="1F497D"/>
                              <w:sz w:val="40"/>
                              <w:szCs w:val="16"/>
                            </w:rPr>
                          </w:pPr>
                          <w:r w:rsidRPr="00CD2738">
                            <w:rPr>
                              <w:rFonts w:ascii="Arial" w:hAnsi="Arial" w:cs="Arial"/>
                              <w:b/>
                              <w:color w:val="1F497D"/>
                              <w:sz w:val="32"/>
                              <w:szCs w:val="16"/>
                            </w:rPr>
                            <w:t>JMST</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4" type="#_x0000_t202" style="position:absolute;left:0;text-align:left;margin-left:50.9pt;margin-top:40.1pt;width:66.3pt;height:2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" filled="f" fillcolor="#bdc3e2" stroked="f">
              <v:textbox inset="2mm,0,2mm,0">
                <w:txbxContent>
                  <w:p w:rsidR="00CD2738" w:rsidRPr="00CD2738" w:rsidRDefault="00CD2738" w:rsidP="00CD2738">
                    <w:pPr>
                      <w:jc w:val="center"/>
                      <w:rPr>
                        <w:b/>
                        <w:color w:val="1F497D"/>
                        <w:sz w:val="40"/>
                        <w:szCs w:val="16"/>
                      </w:rPr>
                    </w:pPr>
                    <w:r w:rsidRPr="00CD2738">
                      <w:rPr>
                        <w:rFonts w:ascii="Arial" w:hAnsi="Arial" w:cs="Arial"/>
                        <w:b/>
                        <w:color w:val="1F497D"/>
                        <w:sz w:val="32"/>
                        <w:szCs w:val="16"/>
                      </w:rPr>
                      <w:t>JMST</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599" w:rsidRDefault="00CA0899">
    <w:pPr>
      <w:pStyle w:val="Header"/>
    </w:pPr>
    <w:r>
      <w:rPr>
        <w:noProof/>
        <w:lang w:eastAsia="en-US"/>
      </w:rPr>
      <mc:AlternateContent>
        <mc:Choice Requires="wps">
          <w:drawing>
            <wp:anchor distT="0" distB="0" distL="114300" distR="114300" simplePos="0" relativeHeight="251657728" behindDoc="0" locked="0" layoutInCell="1" allowOverlap="1" wp14:anchorId="79438543" wp14:editId="2E5C48E3">
              <wp:simplePos x="0" y="0"/>
              <wp:positionH relativeFrom="column">
                <wp:posOffset>3373120</wp:posOffset>
              </wp:positionH>
              <wp:positionV relativeFrom="paragraph">
                <wp:posOffset>128270</wp:posOffset>
              </wp:positionV>
              <wp:extent cx="2178050" cy="209550"/>
              <wp:effectExtent l="0" t="0" r="0" b="0"/>
              <wp:wrapNone/>
              <wp:docPr id="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09550"/>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599" w:rsidRPr="002D5C1D" w:rsidRDefault="00BC48EE" w:rsidP="00D62C5F">
                          <w:pPr>
                            <w:spacing w:before="40" w:after="40"/>
                            <w:ind w:right="36"/>
                            <w:jc w:val="center"/>
                            <w:rPr>
                              <w:rFonts w:ascii="Arial" w:eastAsia="Malgun Gothic" w:hAnsi="Arial" w:cs="Arial"/>
                              <w:b/>
                              <w:bCs/>
                              <w:color w:val="000000" w:themeColor="text1"/>
                              <w:szCs w:val="20"/>
                              <w:lang w:val="en-GB" w:eastAsia="ko-KR"/>
                            </w:rPr>
                          </w:pPr>
                          <w:r w:rsidRPr="002D5C1D">
                            <w:rPr>
                              <w:rFonts w:ascii="Arial" w:hAnsi="Arial" w:cs="Arial"/>
                              <w:b/>
                              <w:color w:val="000000" w:themeColor="text1"/>
                              <w:szCs w:val="20"/>
                              <w:lang w:val="en-GB"/>
                            </w:rPr>
                            <w:t>Kỹ thuật và Công nghệ Hàng hải</w:t>
                          </w:r>
                        </w:p>
                      </w:txbxContent>
                    </wps:txbx>
                    <wps:bodyPr rot="0" vert="horz" wrap="square" lIns="72000" tIns="0" rIns="7200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left:0;text-align:left;margin-left:265.6pt;margin-top:10.1pt;width:171.5pt;height: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" fillcolor="#dae3f3" stroked="f">
              <v:textbox inset="2mm,0,2mm,0">
                <w:txbxContent>
                  <w:p w:rsidR="00F64599" w:rsidRPr="002D5C1D" w:rsidRDefault="00BC48EE" w:rsidP="00D62C5F">
                    <w:pPr>
                      <w:spacing w:before="40" w:after="40"/>
                      <w:ind w:right="36"/>
                      <w:jc w:val="center"/>
                      <w:rPr>
                        <w:rFonts w:ascii="Arial" w:eastAsia="Malgun Gothic" w:hAnsi="Arial" w:cs="Arial"/>
                        <w:b/>
                        <w:bCs/>
                        <w:color w:val="000000" w:themeColor="text1"/>
                        <w:szCs w:val="20"/>
                        <w:lang w:val="en-GB" w:eastAsia="ko-KR"/>
                      </w:rPr>
                    </w:pPr>
                    <w:r w:rsidRPr="002D5C1D">
                      <w:rPr>
                        <w:rFonts w:ascii="Arial" w:hAnsi="Arial" w:cs="Arial"/>
                        <w:b/>
                        <w:color w:val="000000" w:themeColor="text1"/>
                        <w:szCs w:val="20"/>
                        <w:lang w:val="en-GB"/>
                      </w:rPr>
                      <w:t>Kỹ thuật và Công nghệ Hàng hải</w:t>
                    </w:r>
                  </w:p>
                </w:txbxContent>
              </v:textbox>
            </v:shape>
          </w:pict>
        </mc:Fallback>
      </mc:AlternateContent>
    </w:r>
    <w:r>
      <w:rPr>
        <w:noProof/>
        <w:lang w:eastAsia="en-US"/>
      </w:rPr>
      <mc:AlternateContent>
        <mc:Choice Requires="wps">
          <w:drawing>
            <wp:anchor distT="0" distB="0" distL="114300" distR="114300" simplePos="0" relativeHeight="251658752" behindDoc="0" locked="0" layoutInCell="1" allowOverlap="1" wp14:anchorId="6ADFB4EA" wp14:editId="232C65A1">
              <wp:simplePos x="0" y="0"/>
              <wp:positionH relativeFrom="column">
                <wp:posOffset>64770</wp:posOffset>
              </wp:positionH>
              <wp:positionV relativeFrom="paragraph">
                <wp:posOffset>247015</wp:posOffset>
              </wp:positionV>
              <wp:extent cx="3308350" cy="90805"/>
              <wp:effectExtent l="0" t="0" r="25400" b="23495"/>
              <wp:wrapNone/>
              <wp:docPr id="1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08350" cy="9080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5.1pt;margin-top:19.45pt;width:260.5pt;height:7.1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"/>
          </w:pict>
        </mc:Fallback>
      </mc:AlternateContent>
    </w:r>
    <w:r w:rsidR="00364725">
      <w:rPr>
        <w:noProof/>
        <w:lang w:eastAsia="en-US"/>
      </w:rPr>
      <mc:AlternateContent>
        <mc:Choice Requires="wps">
          <w:drawing>
            <wp:anchor distT="0" distB="0" distL="114300" distR="114300" simplePos="0" relativeHeight="251663872" behindDoc="0" locked="0" layoutInCell="1" allowOverlap="1" wp14:anchorId="176712E8" wp14:editId="684D0F77">
              <wp:simplePos x="0" y="0"/>
              <wp:positionH relativeFrom="column">
                <wp:posOffset>-208280</wp:posOffset>
              </wp:positionH>
              <wp:positionV relativeFrom="paragraph">
                <wp:posOffset>12065</wp:posOffset>
              </wp:positionV>
              <wp:extent cx="1843405" cy="40132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3405" cy="401320"/>
                      </a:xfrm>
                      <a:prstGeom prst="rect">
                        <a:avLst/>
                      </a:prstGeom>
                      <a:noFill/>
                      <a:ln w="6350">
                        <a:noFill/>
                      </a:ln>
                    </wps:spPr>
                    <wps:txbx>
                      <w:txbxContent>
                        <w:p w:rsidR="00BD243F" w:rsidRPr="00D62C5F" w:rsidRDefault="00BD243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sidR="00D62C5F">
                            <w:rPr>
                              <w:rStyle w:val="Strong"/>
                              <w:rFonts w:ascii="UTM Alexander" w:hAnsi="UTM Alexander" w:cs="Helvetica"/>
                              <w:sz w:val="10"/>
                              <w:szCs w:val="10"/>
                              <w:shd w:val="clear" w:color="auto" w:fill="FFFFFF"/>
                            </w:rPr>
                            <w:t>I</w:t>
                          </w:r>
                          <w:r w:rsidR="00D62C5F"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e-ISSN:3093-3161</w:t>
                          </w:r>
                        </w:p>
                        <w:p w:rsidR="00BD243F" w:rsidRPr="00D62C5F" w:rsidRDefault="00BD243F" w:rsidP="00BD243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BD243F" w:rsidRPr="0070158F" w:rsidRDefault="00BD243F" w:rsidP="00BD243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4" type="#_x0000_t202" style="position:absolute;left:0;text-align:left;margin-left:-16.4pt;margin-top:.95pt;width:145.15pt;height:31.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" filled="f" stroked="f" strokeweight=".5pt">
              <v:path arrowok="t"/>
              <v:textbox>
                <w:txbxContent>
                  <w:p w:rsidR="00BD243F" w:rsidRPr="00D62C5F" w:rsidRDefault="00BD243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sidR="00D62C5F">
                      <w:rPr>
                        <w:rStyle w:val="Strong"/>
                        <w:rFonts w:ascii="UTM Alexander" w:hAnsi="UTM Alexander" w:cs="Helvetica"/>
                        <w:sz w:val="10"/>
                        <w:szCs w:val="10"/>
                        <w:shd w:val="clear" w:color="auto" w:fill="FFFFFF"/>
                      </w:rPr>
                      <w:t>I</w:t>
                    </w:r>
                    <w:r w:rsidR="00D62C5F"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e-ISSN:3093-3161</w:t>
                    </w:r>
                  </w:p>
                  <w:p w:rsidR="00BD243F" w:rsidRPr="00D62C5F" w:rsidRDefault="00BD243F" w:rsidP="00BD243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BD243F" w:rsidRPr="0070158F" w:rsidRDefault="00BD243F" w:rsidP="00BD243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814" w:rsidRDefault="00CA0899">
    <w:pPr>
      <w:pStyle w:val="Header"/>
    </w:pPr>
    <w:r>
      <w:rPr>
        <w:noProof/>
        <w:lang w:eastAsia="en-US"/>
      </w:rPr>
      <mc:AlternateContent>
        <mc:Choice Requires="wps">
          <w:drawing>
            <wp:anchor distT="0" distB="0" distL="114300" distR="114300" simplePos="0" relativeHeight="251665920" behindDoc="0" locked="0" layoutInCell="1" allowOverlap="1" wp14:anchorId="5E94065B" wp14:editId="6FC4ABF2">
              <wp:simplePos x="0" y="0"/>
              <wp:positionH relativeFrom="column">
                <wp:posOffset>-113030</wp:posOffset>
              </wp:positionH>
              <wp:positionV relativeFrom="paragraph">
                <wp:posOffset>25400</wp:posOffset>
              </wp:positionV>
              <wp:extent cx="1805305" cy="40132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305" cy="401320"/>
                      </a:xfrm>
                      <a:prstGeom prst="rect">
                        <a:avLst/>
                      </a:prstGeom>
                      <a:noFill/>
                      <a:ln w="6350">
                        <a:noFill/>
                      </a:ln>
                    </wps:spPr>
                    <wps:txb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 3093-3161</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49" type="#_x0000_t202" style="position:absolute;left:0;text-align:left;margin-left:-8.9pt;margin-top:2pt;width:142.15pt;height:31.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" filled="f" stroked="f" strokeweight=".5pt">
              <v:path arrowok="t"/>
              <v:textbo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 3093-3161</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v:textbox>
            </v:shape>
          </w:pict>
        </mc:Fallback>
      </mc:AlternateContent>
    </w:r>
    <w:r>
      <w:rPr>
        <w:noProof/>
        <w:lang w:eastAsia="en-US"/>
      </w:rPr>
      <mc:AlternateContent>
        <mc:Choice Requires="wps">
          <w:drawing>
            <wp:anchor distT="0" distB="0" distL="114300" distR="114300" simplePos="0" relativeHeight="251652608" behindDoc="0" locked="0" layoutInCell="1" allowOverlap="1" wp14:anchorId="4FBC76AB" wp14:editId="0C2164DA">
              <wp:simplePos x="0" y="0"/>
              <wp:positionH relativeFrom="column">
                <wp:posOffset>-17780</wp:posOffset>
              </wp:positionH>
              <wp:positionV relativeFrom="paragraph">
                <wp:posOffset>254000</wp:posOffset>
              </wp:positionV>
              <wp:extent cx="3302000" cy="95250"/>
              <wp:effectExtent l="0" t="0" r="12700" b="19050"/>
              <wp:wrapNone/>
              <wp:docPr id="2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02000" cy="9525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1.4pt;margin-top:20pt;width:260pt;height:7.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"/>
          </w:pict>
        </mc:Fallback>
      </mc:AlternateContent>
    </w:r>
    <w:r>
      <w:rPr>
        <w:noProof/>
        <w:lang w:eastAsia="en-US"/>
      </w:rPr>
      <mc:AlternateContent>
        <mc:Choice Requires="wps">
          <w:drawing>
            <wp:anchor distT="0" distB="0" distL="114300" distR="114300" simplePos="0" relativeHeight="251651584" behindDoc="0" locked="0" layoutInCell="1" allowOverlap="1" wp14:anchorId="7826B3CB" wp14:editId="7FCC6036">
              <wp:simplePos x="0" y="0"/>
              <wp:positionH relativeFrom="column">
                <wp:posOffset>3284220</wp:posOffset>
              </wp:positionH>
              <wp:positionV relativeFrom="paragraph">
                <wp:posOffset>158750</wp:posOffset>
              </wp:positionV>
              <wp:extent cx="2178050" cy="209550"/>
              <wp:effectExtent l="0" t="0" r="0" b="0"/>
              <wp:wrapNone/>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09550"/>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814" w:rsidRPr="00F64599" w:rsidRDefault="00794F05" w:rsidP="00364725">
                          <w:pPr>
                            <w:spacing w:before="40" w:after="40"/>
                            <w:jc w:val="center"/>
                            <w:rPr>
                              <w:rFonts w:ascii="Arial" w:eastAsia="Malgun Gothic" w:hAnsi="Arial" w:cs="Arial"/>
                              <w:b/>
                              <w:bCs/>
                              <w:sz w:val="14"/>
                              <w:szCs w:val="14"/>
                              <w:lang w:eastAsia="ko-KR"/>
                            </w:rPr>
                          </w:pPr>
                          <w:r w:rsidRPr="00794F05">
                            <w:rPr>
                              <w:rFonts w:ascii="Arial" w:hAnsi="Arial" w:cs="Arial"/>
                              <w:b/>
                              <w:szCs w:val="20"/>
                              <w:lang w:val="en-GB"/>
                            </w:rPr>
                            <w:t>K</w:t>
                          </w:r>
                          <w:r w:rsidR="00364725">
                            <w:rPr>
                              <w:rFonts w:ascii="Arial" w:hAnsi="Arial" w:cs="Arial"/>
                              <w:b/>
                              <w:szCs w:val="20"/>
                              <w:lang w:val="en-GB"/>
                            </w:rPr>
                            <w:t>ỹ thuật và Công nghệ Hàng hải</w:t>
                          </w:r>
                        </w:p>
                      </w:txbxContent>
                    </wps:txbx>
                    <wps:bodyPr rot="0" vert="horz" wrap="square" lIns="72000" tIns="0" rIns="7200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50" type="#_x0000_t202" style="position:absolute;left:0;text-align:left;margin-left:258.6pt;margin-top:12.5pt;width:171.5pt;height:1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" fillcolor="#dae3f3" stroked="f">
              <v:textbox inset="2mm,0,2mm,0">
                <w:txbxContent>
                  <w:p w:rsidR="00632814" w:rsidRPr="00F64599" w:rsidRDefault="00794F05" w:rsidP="00364725">
                    <w:pPr>
                      <w:spacing w:before="40" w:after="40"/>
                      <w:jc w:val="center"/>
                      <w:rPr>
                        <w:rFonts w:ascii="Arial" w:eastAsia="Malgun Gothic" w:hAnsi="Arial" w:cs="Arial"/>
                        <w:b/>
                        <w:bCs/>
                        <w:sz w:val="14"/>
                        <w:szCs w:val="14"/>
                        <w:lang w:eastAsia="ko-KR"/>
                      </w:rPr>
                    </w:pPr>
                    <w:r w:rsidRPr="00794F05">
                      <w:rPr>
                        <w:rFonts w:ascii="Arial" w:hAnsi="Arial" w:cs="Arial"/>
                        <w:b/>
                        <w:szCs w:val="20"/>
                        <w:lang w:val="en-GB"/>
                      </w:rPr>
                      <w:t>K</w:t>
                    </w:r>
                    <w:r w:rsidR="00364725">
                      <w:rPr>
                        <w:rFonts w:ascii="Arial" w:hAnsi="Arial" w:cs="Arial"/>
                        <w:b/>
                        <w:szCs w:val="20"/>
                        <w:lang w:val="en-GB"/>
                      </w:rPr>
                      <w:t>ỹ thuật và Công nghệ Hàng hải</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528CE"/>
    <w:multiLevelType w:val="hybridMultilevel"/>
    <w:tmpl w:val="103E8E8C"/>
    <w:lvl w:ilvl="0" w:tplc="38BE5E90">
      <w:start w:val="1"/>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
    <w:nsid w:val="117440BF"/>
    <w:multiLevelType w:val="hybridMultilevel"/>
    <w:tmpl w:val="A9B064CC"/>
    <w:lvl w:ilvl="0" w:tplc="4C70D2BC">
      <w:start w:val="1"/>
      <w:numFmt w:val="decimal"/>
      <w:lvlText w:val="Hình %1. "/>
      <w:lvlJc w:val="left"/>
      <w:pPr>
        <w:ind w:left="720" w:hanging="360"/>
      </w:pPr>
      <w:rPr>
        <w:rFonts w:ascii="Arial" w:eastAsia="Times New Roman" w:hAnsi="Arial" w:hint="default"/>
        <w:b/>
        <w:i/>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704141"/>
    <w:multiLevelType w:val="hybridMultilevel"/>
    <w:tmpl w:val="07B859EA"/>
    <w:lvl w:ilvl="0" w:tplc="01C42EF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AB7701"/>
    <w:multiLevelType w:val="hybridMultilevel"/>
    <w:tmpl w:val="7DA497A8"/>
    <w:lvl w:ilvl="0" w:tplc="FC0E4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477FFE"/>
    <w:multiLevelType w:val="hybridMultilevel"/>
    <w:tmpl w:val="C780F986"/>
    <w:lvl w:ilvl="0" w:tplc="AF4217C2">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
    <w:nsid w:val="54C425D3"/>
    <w:multiLevelType w:val="hybridMultilevel"/>
    <w:tmpl w:val="A940A296"/>
    <w:lvl w:ilvl="0" w:tplc="E0826074">
      <w:start w:val="1"/>
      <w:numFmt w:val="lowerLetter"/>
      <w:lvlText w:val="%1)"/>
      <w:lvlJc w:val="left"/>
      <w:pPr>
        <w:ind w:left="2345" w:hanging="360"/>
      </w:pPr>
      <w:rPr>
        <w:rFonts w:ascii="Arial" w:eastAsia="MS Mincho" w:hAnsi="Arial" w:cs="Arial"/>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6">
    <w:nsid w:val="700426D4"/>
    <w:multiLevelType w:val="hybridMultilevel"/>
    <w:tmpl w:val="7AE655AC"/>
    <w:lvl w:ilvl="0" w:tplc="FC0E4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hyphenationZone w:val="357"/>
  <w:evenAndOddHeaders/>
  <w:drawingGridHorizontalSpacing w:val="201"/>
  <w:drawingGridVerticalSpacing w:val="137"/>
  <w:displayHorizontalDrawingGridEvery w:val="0"/>
  <w:displayVerticalDrawingGridEvery w:val="2"/>
  <w:characterSpacingControl w:val="compressPunctuation"/>
  <w:hdrShapeDefaults>
    <o:shapedefaults v:ext="edit" spidmax="2049">
      <v:textbox inset="5.85pt,.7pt,5.85pt,.7pt"/>
      <o:colormru v:ext="edit" colors="#f96,#d16d2b,#f5e2cd,#cc555d,#065ca8,#bdc3e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E44"/>
    <w:rsid w:val="00000494"/>
    <w:rsid w:val="00003DD8"/>
    <w:rsid w:val="0001090C"/>
    <w:rsid w:val="00014589"/>
    <w:rsid w:val="00014EB9"/>
    <w:rsid w:val="00016899"/>
    <w:rsid w:val="0002063D"/>
    <w:rsid w:val="00023FFF"/>
    <w:rsid w:val="0003269A"/>
    <w:rsid w:val="00032AAD"/>
    <w:rsid w:val="00035B03"/>
    <w:rsid w:val="00043E76"/>
    <w:rsid w:val="00044A18"/>
    <w:rsid w:val="00050456"/>
    <w:rsid w:val="000540CF"/>
    <w:rsid w:val="00060BDC"/>
    <w:rsid w:val="0007537F"/>
    <w:rsid w:val="00080033"/>
    <w:rsid w:val="0008473C"/>
    <w:rsid w:val="00086C3F"/>
    <w:rsid w:val="0009709E"/>
    <w:rsid w:val="000A42F5"/>
    <w:rsid w:val="000A4E63"/>
    <w:rsid w:val="000A5D1A"/>
    <w:rsid w:val="000A6F58"/>
    <w:rsid w:val="000B5C90"/>
    <w:rsid w:val="000B73D3"/>
    <w:rsid w:val="000D1A65"/>
    <w:rsid w:val="000D21F2"/>
    <w:rsid w:val="000D5256"/>
    <w:rsid w:val="000F0C00"/>
    <w:rsid w:val="000F6C51"/>
    <w:rsid w:val="001070A4"/>
    <w:rsid w:val="001103CB"/>
    <w:rsid w:val="00110ED4"/>
    <w:rsid w:val="00110F18"/>
    <w:rsid w:val="00111CCC"/>
    <w:rsid w:val="0011638E"/>
    <w:rsid w:val="001215DE"/>
    <w:rsid w:val="00121EC3"/>
    <w:rsid w:val="00125CB2"/>
    <w:rsid w:val="001311FC"/>
    <w:rsid w:val="00135427"/>
    <w:rsid w:val="00135EB1"/>
    <w:rsid w:val="001403B9"/>
    <w:rsid w:val="0014588B"/>
    <w:rsid w:val="001522F3"/>
    <w:rsid w:val="0015383A"/>
    <w:rsid w:val="00164104"/>
    <w:rsid w:val="00165902"/>
    <w:rsid w:val="00166008"/>
    <w:rsid w:val="00174099"/>
    <w:rsid w:val="001741C7"/>
    <w:rsid w:val="001749B0"/>
    <w:rsid w:val="001759BF"/>
    <w:rsid w:val="001815DC"/>
    <w:rsid w:val="0018209A"/>
    <w:rsid w:val="00182F25"/>
    <w:rsid w:val="001847EF"/>
    <w:rsid w:val="001855AE"/>
    <w:rsid w:val="00185CB0"/>
    <w:rsid w:val="001867B3"/>
    <w:rsid w:val="00187519"/>
    <w:rsid w:val="00191381"/>
    <w:rsid w:val="00191D79"/>
    <w:rsid w:val="00192489"/>
    <w:rsid w:val="001940B0"/>
    <w:rsid w:val="00195873"/>
    <w:rsid w:val="001A56E4"/>
    <w:rsid w:val="001A6AD0"/>
    <w:rsid w:val="001B13F7"/>
    <w:rsid w:val="001C605A"/>
    <w:rsid w:val="001D5D92"/>
    <w:rsid w:val="001E1E0C"/>
    <w:rsid w:val="001E5663"/>
    <w:rsid w:val="001E7338"/>
    <w:rsid w:val="001F25F5"/>
    <w:rsid w:val="001F4891"/>
    <w:rsid w:val="001F76A9"/>
    <w:rsid w:val="0020318E"/>
    <w:rsid w:val="00204819"/>
    <w:rsid w:val="00207E74"/>
    <w:rsid w:val="002126DF"/>
    <w:rsid w:val="00224C9B"/>
    <w:rsid w:val="00247705"/>
    <w:rsid w:val="002506B4"/>
    <w:rsid w:val="00252A56"/>
    <w:rsid w:val="0025762B"/>
    <w:rsid w:val="0026055A"/>
    <w:rsid w:val="00261D44"/>
    <w:rsid w:val="0026711A"/>
    <w:rsid w:val="002771CD"/>
    <w:rsid w:val="002829A9"/>
    <w:rsid w:val="0029429D"/>
    <w:rsid w:val="00296E96"/>
    <w:rsid w:val="00297DAD"/>
    <w:rsid w:val="002A1089"/>
    <w:rsid w:val="002B3036"/>
    <w:rsid w:val="002D5C1D"/>
    <w:rsid w:val="002D6EE2"/>
    <w:rsid w:val="002E0445"/>
    <w:rsid w:val="002E06FE"/>
    <w:rsid w:val="002E3B4B"/>
    <w:rsid w:val="002E6A6A"/>
    <w:rsid w:val="00301E85"/>
    <w:rsid w:val="0030312B"/>
    <w:rsid w:val="003067AE"/>
    <w:rsid w:val="003106AF"/>
    <w:rsid w:val="00314004"/>
    <w:rsid w:val="00315CDA"/>
    <w:rsid w:val="00323D81"/>
    <w:rsid w:val="00325986"/>
    <w:rsid w:val="00325BD9"/>
    <w:rsid w:val="003269DD"/>
    <w:rsid w:val="003338EB"/>
    <w:rsid w:val="00333BF1"/>
    <w:rsid w:val="00337E8A"/>
    <w:rsid w:val="00353FE5"/>
    <w:rsid w:val="00363BA0"/>
    <w:rsid w:val="00364725"/>
    <w:rsid w:val="00367282"/>
    <w:rsid w:val="00392048"/>
    <w:rsid w:val="0039657E"/>
    <w:rsid w:val="003A3805"/>
    <w:rsid w:val="003A4856"/>
    <w:rsid w:val="003B4557"/>
    <w:rsid w:val="003B4B93"/>
    <w:rsid w:val="003C25A1"/>
    <w:rsid w:val="003C30DA"/>
    <w:rsid w:val="003C36A1"/>
    <w:rsid w:val="003C5A45"/>
    <w:rsid w:val="003C5DF2"/>
    <w:rsid w:val="003D3FEF"/>
    <w:rsid w:val="003E591E"/>
    <w:rsid w:val="003E7B73"/>
    <w:rsid w:val="003F2986"/>
    <w:rsid w:val="003F5EB9"/>
    <w:rsid w:val="00400E3A"/>
    <w:rsid w:val="004022AD"/>
    <w:rsid w:val="00404799"/>
    <w:rsid w:val="00410ABF"/>
    <w:rsid w:val="00410DEA"/>
    <w:rsid w:val="0041540D"/>
    <w:rsid w:val="00416AB0"/>
    <w:rsid w:val="004263F7"/>
    <w:rsid w:val="00426C92"/>
    <w:rsid w:val="004327EE"/>
    <w:rsid w:val="004333B1"/>
    <w:rsid w:val="00435C01"/>
    <w:rsid w:val="0044121A"/>
    <w:rsid w:val="0044208A"/>
    <w:rsid w:val="00444E38"/>
    <w:rsid w:val="00445651"/>
    <w:rsid w:val="004613F3"/>
    <w:rsid w:val="004669E9"/>
    <w:rsid w:val="00470DB0"/>
    <w:rsid w:val="004730DC"/>
    <w:rsid w:val="00473C69"/>
    <w:rsid w:val="00487B9F"/>
    <w:rsid w:val="004914DA"/>
    <w:rsid w:val="00494859"/>
    <w:rsid w:val="004A34C1"/>
    <w:rsid w:val="004A41FF"/>
    <w:rsid w:val="004A7AA9"/>
    <w:rsid w:val="004B20D8"/>
    <w:rsid w:val="004B66DC"/>
    <w:rsid w:val="004C30C0"/>
    <w:rsid w:val="004D6D3F"/>
    <w:rsid w:val="004E2128"/>
    <w:rsid w:val="004E5C2D"/>
    <w:rsid w:val="004F2B29"/>
    <w:rsid w:val="004F6A64"/>
    <w:rsid w:val="005047E1"/>
    <w:rsid w:val="005054F3"/>
    <w:rsid w:val="00523051"/>
    <w:rsid w:val="0052323D"/>
    <w:rsid w:val="005313F5"/>
    <w:rsid w:val="0053599A"/>
    <w:rsid w:val="0053738C"/>
    <w:rsid w:val="0054338B"/>
    <w:rsid w:val="00546BE0"/>
    <w:rsid w:val="00547D3C"/>
    <w:rsid w:val="00557183"/>
    <w:rsid w:val="00561441"/>
    <w:rsid w:val="005671AF"/>
    <w:rsid w:val="00572B0E"/>
    <w:rsid w:val="00572CF3"/>
    <w:rsid w:val="00573333"/>
    <w:rsid w:val="00574D4B"/>
    <w:rsid w:val="00575AAD"/>
    <w:rsid w:val="00576BD2"/>
    <w:rsid w:val="00576E71"/>
    <w:rsid w:val="005801C5"/>
    <w:rsid w:val="005848A6"/>
    <w:rsid w:val="00585703"/>
    <w:rsid w:val="00586B21"/>
    <w:rsid w:val="005901CF"/>
    <w:rsid w:val="00593C49"/>
    <w:rsid w:val="005A2105"/>
    <w:rsid w:val="005A424C"/>
    <w:rsid w:val="005B2A8E"/>
    <w:rsid w:val="005B350F"/>
    <w:rsid w:val="005C493C"/>
    <w:rsid w:val="005C4AB1"/>
    <w:rsid w:val="005C7BE0"/>
    <w:rsid w:val="005D6AA2"/>
    <w:rsid w:val="005E4D0B"/>
    <w:rsid w:val="005E5E69"/>
    <w:rsid w:val="005F024C"/>
    <w:rsid w:val="005F2C36"/>
    <w:rsid w:val="005F5BFC"/>
    <w:rsid w:val="006012B5"/>
    <w:rsid w:val="006031C0"/>
    <w:rsid w:val="00604FCC"/>
    <w:rsid w:val="0061592D"/>
    <w:rsid w:val="00616B93"/>
    <w:rsid w:val="0062230E"/>
    <w:rsid w:val="00627A64"/>
    <w:rsid w:val="00627A76"/>
    <w:rsid w:val="00631AB9"/>
    <w:rsid w:val="00632814"/>
    <w:rsid w:val="006354B0"/>
    <w:rsid w:val="00640A99"/>
    <w:rsid w:val="006420A0"/>
    <w:rsid w:val="006504C3"/>
    <w:rsid w:val="00652FF9"/>
    <w:rsid w:val="00657079"/>
    <w:rsid w:val="00667826"/>
    <w:rsid w:val="00675FC1"/>
    <w:rsid w:val="00682414"/>
    <w:rsid w:val="00690C35"/>
    <w:rsid w:val="006A160F"/>
    <w:rsid w:val="006A1E74"/>
    <w:rsid w:val="006A3B0B"/>
    <w:rsid w:val="006A6C23"/>
    <w:rsid w:val="006A6D84"/>
    <w:rsid w:val="006A79CB"/>
    <w:rsid w:val="006B08C2"/>
    <w:rsid w:val="006B77FC"/>
    <w:rsid w:val="006C1C23"/>
    <w:rsid w:val="006D047D"/>
    <w:rsid w:val="006D6EB2"/>
    <w:rsid w:val="006D74DF"/>
    <w:rsid w:val="006E1068"/>
    <w:rsid w:val="006E1536"/>
    <w:rsid w:val="006E1718"/>
    <w:rsid w:val="006E44D4"/>
    <w:rsid w:val="006F07A1"/>
    <w:rsid w:val="0070158F"/>
    <w:rsid w:val="00702574"/>
    <w:rsid w:val="00705572"/>
    <w:rsid w:val="00710FD5"/>
    <w:rsid w:val="007114D7"/>
    <w:rsid w:val="00713B29"/>
    <w:rsid w:val="00715AE2"/>
    <w:rsid w:val="00716BFE"/>
    <w:rsid w:val="00717536"/>
    <w:rsid w:val="007315A6"/>
    <w:rsid w:val="00736A2E"/>
    <w:rsid w:val="00743C0B"/>
    <w:rsid w:val="00750767"/>
    <w:rsid w:val="00751616"/>
    <w:rsid w:val="00754A18"/>
    <w:rsid w:val="007674E1"/>
    <w:rsid w:val="00773477"/>
    <w:rsid w:val="007737DD"/>
    <w:rsid w:val="00794F05"/>
    <w:rsid w:val="00797E44"/>
    <w:rsid w:val="007A049A"/>
    <w:rsid w:val="007A4904"/>
    <w:rsid w:val="007A516E"/>
    <w:rsid w:val="007B52BD"/>
    <w:rsid w:val="007B6029"/>
    <w:rsid w:val="007C1212"/>
    <w:rsid w:val="007C191A"/>
    <w:rsid w:val="007C78CC"/>
    <w:rsid w:val="007D1298"/>
    <w:rsid w:val="007D5027"/>
    <w:rsid w:val="007D7979"/>
    <w:rsid w:val="007D7AFB"/>
    <w:rsid w:val="007E6C57"/>
    <w:rsid w:val="007F0C42"/>
    <w:rsid w:val="007F3570"/>
    <w:rsid w:val="007F4AAF"/>
    <w:rsid w:val="00800358"/>
    <w:rsid w:val="00802AC9"/>
    <w:rsid w:val="00802D02"/>
    <w:rsid w:val="00804E68"/>
    <w:rsid w:val="008060C2"/>
    <w:rsid w:val="00811A78"/>
    <w:rsid w:val="00827ECA"/>
    <w:rsid w:val="00832814"/>
    <w:rsid w:val="008370C7"/>
    <w:rsid w:val="0084081E"/>
    <w:rsid w:val="00840865"/>
    <w:rsid w:val="00846154"/>
    <w:rsid w:val="008538DA"/>
    <w:rsid w:val="00855AE3"/>
    <w:rsid w:val="00856A8F"/>
    <w:rsid w:val="00860B6B"/>
    <w:rsid w:val="00862512"/>
    <w:rsid w:val="008637F6"/>
    <w:rsid w:val="00864DBA"/>
    <w:rsid w:val="008655CB"/>
    <w:rsid w:val="00871CD5"/>
    <w:rsid w:val="008759DD"/>
    <w:rsid w:val="00881A5D"/>
    <w:rsid w:val="00882B90"/>
    <w:rsid w:val="00884628"/>
    <w:rsid w:val="00893FC9"/>
    <w:rsid w:val="00895CEB"/>
    <w:rsid w:val="00896C38"/>
    <w:rsid w:val="008977AB"/>
    <w:rsid w:val="008A3568"/>
    <w:rsid w:val="008B31B2"/>
    <w:rsid w:val="008B3AD4"/>
    <w:rsid w:val="008C2D43"/>
    <w:rsid w:val="008D39DF"/>
    <w:rsid w:val="008E08E6"/>
    <w:rsid w:val="008F0502"/>
    <w:rsid w:val="008F3181"/>
    <w:rsid w:val="008F31A7"/>
    <w:rsid w:val="008F44E2"/>
    <w:rsid w:val="008F563C"/>
    <w:rsid w:val="0090040B"/>
    <w:rsid w:val="009038AB"/>
    <w:rsid w:val="00904268"/>
    <w:rsid w:val="00906751"/>
    <w:rsid w:val="009137C7"/>
    <w:rsid w:val="00924E5B"/>
    <w:rsid w:val="00944C22"/>
    <w:rsid w:val="00944EC2"/>
    <w:rsid w:val="0095463E"/>
    <w:rsid w:val="00957026"/>
    <w:rsid w:val="009573DE"/>
    <w:rsid w:val="00961E18"/>
    <w:rsid w:val="0096587D"/>
    <w:rsid w:val="00965EB5"/>
    <w:rsid w:val="00966542"/>
    <w:rsid w:val="00966710"/>
    <w:rsid w:val="00973B8C"/>
    <w:rsid w:val="009776CB"/>
    <w:rsid w:val="009806A2"/>
    <w:rsid w:val="00983C84"/>
    <w:rsid w:val="009840CB"/>
    <w:rsid w:val="00986E7D"/>
    <w:rsid w:val="00986FA4"/>
    <w:rsid w:val="00987C5D"/>
    <w:rsid w:val="0099065C"/>
    <w:rsid w:val="00992072"/>
    <w:rsid w:val="00994A6A"/>
    <w:rsid w:val="009A0344"/>
    <w:rsid w:val="009A07C8"/>
    <w:rsid w:val="009A1A50"/>
    <w:rsid w:val="009A2A4E"/>
    <w:rsid w:val="009A4930"/>
    <w:rsid w:val="009B1B8D"/>
    <w:rsid w:val="009C6F90"/>
    <w:rsid w:val="009D003E"/>
    <w:rsid w:val="009D65B1"/>
    <w:rsid w:val="009D6956"/>
    <w:rsid w:val="009F2748"/>
    <w:rsid w:val="009F5F20"/>
    <w:rsid w:val="009F7A22"/>
    <w:rsid w:val="00A07330"/>
    <w:rsid w:val="00A1280B"/>
    <w:rsid w:val="00A155E5"/>
    <w:rsid w:val="00A16D4F"/>
    <w:rsid w:val="00A3167D"/>
    <w:rsid w:val="00A353DF"/>
    <w:rsid w:val="00A36390"/>
    <w:rsid w:val="00A47AFB"/>
    <w:rsid w:val="00A521D9"/>
    <w:rsid w:val="00A53648"/>
    <w:rsid w:val="00A60489"/>
    <w:rsid w:val="00A62408"/>
    <w:rsid w:val="00A64EAC"/>
    <w:rsid w:val="00A71BBF"/>
    <w:rsid w:val="00A736FF"/>
    <w:rsid w:val="00A73F75"/>
    <w:rsid w:val="00A74CB4"/>
    <w:rsid w:val="00A75B65"/>
    <w:rsid w:val="00A90C59"/>
    <w:rsid w:val="00A95CBF"/>
    <w:rsid w:val="00AA059D"/>
    <w:rsid w:val="00AA2D84"/>
    <w:rsid w:val="00AB3713"/>
    <w:rsid w:val="00AC285B"/>
    <w:rsid w:val="00AC285C"/>
    <w:rsid w:val="00AC3343"/>
    <w:rsid w:val="00AC4840"/>
    <w:rsid w:val="00AC5237"/>
    <w:rsid w:val="00AC70C1"/>
    <w:rsid w:val="00AD11FF"/>
    <w:rsid w:val="00AD129F"/>
    <w:rsid w:val="00AD4C67"/>
    <w:rsid w:val="00AE437F"/>
    <w:rsid w:val="00AE5B8F"/>
    <w:rsid w:val="00AF37CC"/>
    <w:rsid w:val="00AF6361"/>
    <w:rsid w:val="00AF7D7A"/>
    <w:rsid w:val="00B10B31"/>
    <w:rsid w:val="00B11747"/>
    <w:rsid w:val="00B156A5"/>
    <w:rsid w:val="00B15F6D"/>
    <w:rsid w:val="00B211B7"/>
    <w:rsid w:val="00B23593"/>
    <w:rsid w:val="00B243DA"/>
    <w:rsid w:val="00B32278"/>
    <w:rsid w:val="00B326BD"/>
    <w:rsid w:val="00B32DBD"/>
    <w:rsid w:val="00B353E3"/>
    <w:rsid w:val="00B37EBC"/>
    <w:rsid w:val="00B4470C"/>
    <w:rsid w:val="00B5048F"/>
    <w:rsid w:val="00B61316"/>
    <w:rsid w:val="00B658DF"/>
    <w:rsid w:val="00B72C02"/>
    <w:rsid w:val="00B81719"/>
    <w:rsid w:val="00B86911"/>
    <w:rsid w:val="00B91470"/>
    <w:rsid w:val="00B93D48"/>
    <w:rsid w:val="00BA2F45"/>
    <w:rsid w:val="00BA4602"/>
    <w:rsid w:val="00BA55B9"/>
    <w:rsid w:val="00BB202E"/>
    <w:rsid w:val="00BB420C"/>
    <w:rsid w:val="00BC12DD"/>
    <w:rsid w:val="00BC280D"/>
    <w:rsid w:val="00BC48EE"/>
    <w:rsid w:val="00BD243F"/>
    <w:rsid w:val="00BD48F7"/>
    <w:rsid w:val="00BD4939"/>
    <w:rsid w:val="00BD4AF0"/>
    <w:rsid w:val="00BD6376"/>
    <w:rsid w:val="00BD6C04"/>
    <w:rsid w:val="00BE03B4"/>
    <w:rsid w:val="00BE3E47"/>
    <w:rsid w:val="00BE7B10"/>
    <w:rsid w:val="00BF1F6C"/>
    <w:rsid w:val="00BF4151"/>
    <w:rsid w:val="00BF5C5F"/>
    <w:rsid w:val="00C05D65"/>
    <w:rsid w:val="00C23F17"/>
    <w:rsid w:val="00C24194"/>
    <w:rsid w:val="00C33CC5"/>
    <w:rsid w:val="00C356E7"/>
    <w:rsid w:val="00C405A6"/>
    <w:rsid w:val="00C44C1E"/>
    <w:rsid w:val="00C46690"/>
    <w:rsid w:val="00C52320"/>
    <w:rsid w:val="00C54BDD"/>
    <w:rsid w:val="00C552FE"/>
    <w:rsid w:val="00C55600"/>
    <w:rsid w:val="00C64FEF"/>
    <w:rsid w:val="00C66500"/>
    <w:rsid w:val="00C819D7"/>
    <w:rsid w:val="00C82417"/>
    <w:rsid w:val="00C83EE1"/>
    <w:rsid w:val="00C8708C"/>
    <w:rsid w:val="00C87A4D"/>
    <w:rsid w:val="00C94BBB"/>
    <w:rsid w:val="00CA0899"/>
    <w:rsid w:val="00CA3587"/>
    <w:rsid w:val="00CA4251"/>
    <w:rsid w:val="00CA6410"/>
    <w:rsid w:val="00CB53DD"/>
    <w:rsid w:val="00CC1B0B"/>
    <w:rsid w:val="00CC3F2D"/>
    <w:rsid w:val="00CC4F40"/>
    <w:rsid w:val="00CD17FA"/>
    <w:rsid w:val="00CD2738"/>
    <w:rsid w:val="00CD58A3"/>
    <w:rsid w:val="00CE2806"/>
    <w:rsid w:val="00D015E4"/>
    <w:rsid w:val="00D01CC3"/>
    <w:rsid w:val="00D03721"/>
    <w:rsid w:val="00D13665"/>
    <w:rsid w:val="00D17DEA"/>
    <w:rsid w:val="00D24AFD"/>
    <w:rsid w:val="00D31535"/>
    <w:rsid w:val="00D45B82"/>
    <w:rsid w:val="00D46F36"/>
    <w:rsid w:val="00D47771"/>
    <w:rsid w:val="00D509F8"/>
    <w:rsid w:val="00D56AB2"/>
    <w:rsid w:val="00D62C07"/>
    <w:rsid w:val="00D62C5F"/>
    <w:rsid w:val="00D66ABC"/>
    <w:rsid w:val="00D67745"/>
    <w:rsid w:val="00D75959"/>
    <w:rsid w:val="00D77870"/>
    <w:rsid w:val="00D819AE"/>
    <w:rsid w:val="00DB5D1E"/>
    <w:rsid w:val="00DB7968"/>
    <w:rsid w:val="00DC0D30"/>
    <w:rsid w:val="00DC2E5E"/>
    <w:rsid w:val="00DC4A42"/>
    <w:rsid w:val="00DE2AD9"/>
    <w:rsid w:val="00DE54B6"/>
    <w:rsid w:val="00DF2F8A"/>
    <w:rsid w:val="00E01DFF"/>
    <w:rsid w:val="00E03377"/>
    <w:rsid w:val="00E12289"/>
    <w:rsid w:val="00E154CF"/>
    <w:rsid w:val="00E156D1"/>
    <w:rsid w:val="00E206B4"/>
    <w:rsid w:val="00E23729"/>
    <w:rsid w:val="00E23CE8"/>
    <w:rsid w:val="00E23E6B"/>
    <w:rsid w:val="00E25AC8"/>
    <w:rsid w:val="00E25E69"/>
    <w:rsid w:val="00E26C71"/>
    <w:rsid w:val="00E27089"/>
    <w:rsid w:val="00E507CA"/>
    <w:rsid w:val="00E60AEC"/>
    <w:rsid w:val="00E61A30"/>
    <w:rsid w:val="00E72DBB"/>
    <w:rsid w:val="00E77C3A"/>
    <w:rsid w:val="00E86C53"/>
    <w:rsid w:val="00E91A78"/>
    <w:rsid w:val="00E92C50"/>
    <w:rsid w:val="00E95725"/>
    <w:rsid w:val="00E960A3"/>
    <w:rsid w:val="00E96F80"/>
    <w:rsid w:val="00EA3F65"/>
    <w:rsid w:val="00EB2B8B"/>
    <w:rsid w:val="00EC2815"/>
    <w:rsid w:val="00ED45F1"/>
    <w:rsid w:val="00EE097E"/>
    <w:rsid w:val="00EE6907"/>
    <w:rsid w:val="00EF4BC4"/>
    <w:rsid w:val="00EF5DEE"/>
    <w:rsid w:val="00F040E0"/>
    <w:rsid w:val="00F07409"/>
    <w:rsid w:val="00F138BC"/>
    <w:rsid w:val="00F1513F"/>
    <w:rsid w:val="00F1654E"/>
    <w:rsid w:val="00F167F6"/>
    <w:rsid w:val="00F16966"/>
    <w:rsid w:val="00F26BFF"/>
    <w:rsid w:val="00F26D88"/>
    <w:rsid w:val="00F3400D"/>
    <w:rsid w:val="00F344C2"/>
    <w:rsid w:val="00F37C34"/>
    <w:rsid w:val="00F412D9"/>
    <w:rsid w:val="00F42E47"/>
    <w:rsid w:val="00F44531"/>
    <w:rsid w:val="00F44A2F"/>
    <w:rsid w:val="00F4649D"/>
    <w:rsid w:val="00F47A56"/>
    <w:rsid w:val="00F643D0"/>
    <w:rsid w:val="00F64599"/>
    <w:rsid w:val="00F64ACB"/>
    <w:rsid w:val="00F67138"/>
    <w:rsid w:val="00F70525"/>
    <w:rsid w:val="00F70C6F"/>
    <w:rsid w:val="00F84BFC"/>
    <w:rsid w:val="00F87477"/>
    <w:rsid w:val="00FA3DB9"/>
    <w:rsid w:val="00FB07D1"/>
    <w:rsid w:val="00FB529E"/>
    <w:rsid w:val="00FC4BC8"/>
    <w:rsid w:val="00FD5D8A"/>
    <w:rsid w:val="00FE0362"/>
    <w:rsid w:val="00FE5E12"/>
    <w:rsid w:val="00FE635C"/>
    <w:rsid w:val="00FE7AFD"/>
    <w:rsid w:val="00FE7CDD"/>
    <w:rsid w:val="00FF517C"/>
    <w:rsid w:val="00FF5816"/>
    <w:rsid w:val="00FF6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colormru v:ext="edit" colors="#f96,#d16d2b,#f5e2cd,#cc555d,#065ca8,#bdc3e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Strong" w:semiHidden="0" w:uiPriority="22" w:unhideWhenUsed="0"/>
    <w:lsdException w:name="Emphasis" w:semiHidden="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C5DF2"/>
    <w:pPr>
      <w:widowControl w:val="0"/>
      <w:jc w:val="both"/>
    </w:pPr>
    <w:rPr>
      <w:rFonts w:ascii="Times New Roman" w:hAnsi="Times New Roman"/>
      <w:kern w:val="2"/>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3F2D"/>
    <w:pPr>
      <w:tabs>
        <w:tab w:val="center" w:pos="4252"/>
        <w:tab w:val="right" w:pos="8504"/>
      </w:tabs>
      <w:snapToGrid w:val="0"/>
    </w:pPr>
  </w:style>
  <w:style w:type="paragraph" w:styleId="Footer">
    <w:name w:val="footer"/>
    <w:basedOn w:val="Normal"/>
    <w:link w:val="FooterChar"/>
    <w:uiPriority w:val="99"/>
    <w:rsid w:val="00CC3F2D"/>
    <w:pPr>
      <w:tabs>
        <w:tab w:val="center" w:pos="4252"/>
        <w:tab w:val="right" w:pos="8504"/>
      </w:tabs>
      <w:snapToGrid w:val="0"/>
    </w:pPr>
  </w:style>
  <w:style w:type="character" w:styleId="PageNumber">
    <w:name w:val="page number"/>
    <w:basedOn w:val="DefaultParagraphFont"/>
    <w:rsid w:val="00CC3F2D"/>
  </w:style>
  <w:style w:type="paragraph" w:customStyle="1" w:styleId="JMSTPaperTitle01">
    <w:name w:val="JMST_Paper Title 01"/>
    <w:basedOn w:val="Normal"/>
    <w:link w:val="JMSTPaperTitle01Char"/>
    <w:qFormat/>
    <w:rsid w:val="003D3FEF"/>
    <w:pPr>
      <w:spacing w:before="80" w:after="80" w:line="290" w:lineRule="exact"/>
      <w:jc w:val="center"/>
    </w:pPr>
    <w:rPr>
      <w:b/>
      <w:bCs/>
      <w:sz w:val="26"/>
      <w:szCs w:val="26"/>
    </w:rPr>
  </w:style>
  <w:style w:type="paragraph" w:customStyle="1" w:styleId="JMSTPaperTitle02">
    <w:name w:val="JMST_Paper Title 02"/>
    <w:basedOn w:val="Normal"/>
    <w:link w:val="JMSTPaperTitle02Char"/>
    <w:qFormat/>
    <w:rsid w:val="003D3FEF"/>
    <w:pPr>
      <w:spacing w:before="60" w:after="80" w:line="290" w:lineRule="exact"/>
      <w:jc w:val="center"/>
    </w:pPr>
    <w:rPr>
      <w:sz w:val="26"/>
      <w:szCs w:val="26"/>
    </w:rPr>
  </w:style>
  <w:style w:type="character" w:customStyle="1" w:styleId="JMSTPaperTitle01Char">
    <w:name w:val="JMST_Paper Title 01 Char"/>
    <w:link w:val="JMSTPaperTitle01"/>
    <w:rsid w:val="003D3FEF"/>
    <w:rPr>
      <w:rFonts w:ascii="Times New Roman" w:hAnsi="Times New Roman"/>
      <w:b/>
      <w:bCs/>
      <w:kern w:val="2"/>
      <w:sz w:val="26"/>
      <w:szCs w:val="26"/>
      <w:lang w:eastAsia="ja-JP"/>
    </w:rPr>
  </w:style>
  <w:style w:type="paragraph" w:customStyle="1" w:styleId="JMSTAuthorName">
    <w:name w:val="JMST_Author Name"/>
    <w:basedOn w:val="Normal"/>
    <w:link w:val="JMSTAuthorNameChar"/>
    <w:qFormat/>
    <w:rsid w:val="003D3FEF"/>
    <w:pPr>
      <w:spacing w:before="40" w:after="40" w:line="270" w:lineRule="exact"/>
      <w:jc w:val="center"/>
    </w:pPr>
    <w:rPr>
      <w:b/>
      <w:sz w:val="24"/>
    </w:rPr>
  </w:style>
  <w:style w:type="character" w:customStyle="1" w:styleId="JMSTPaperTitle02Char">
    <w:name w:val="JMST_Paper Title 02 Char"/>
    <w:link w:val="JMSTPaperTitle02"/>
    <w:rsid w:val="003D3FEF"/>
    <w:rPr>
      <w:rFonts w:ascii="Times New Roman" w:hAnsi="Times New Roman"/>
      <w:kern w:val="2"/>
      <w:sz w:val="26"/>
      <w:szCs w:val="26"/>
      <w:lang w:eastAsia="ja-JP"/>
    </w:rPr>
  </w:style>
  <w:style w:type="paragraph" w:customStyle="1" w:styleId="JMSTAuthorAdd-Email">
    <w:name w:val="JMST_Author Add-Email"/>
    <w:basedOn w:val="Normal"/>
    <w:link w:val="JMSTAuthorAdd-EmailChar"/>
    <w:qFormat/>
    <w:rsid w:val="003D3FEF"/>
    <w:pPr>
      <w:spacing w:before="40" w:after="40" w:line="270" w:lineRule="exact"/>
      <w:jc w:val="center"/>
    </w:pPr>
    <w:rPr>
      <w:i/>
      <w:iCs/>
      <w:sz w:val="24"/>
    </w:rPr>
  </w:style>
  <w:style w:type="character" w:customStyle="1" w:styleId="JMSTAuthorNameChar">
    <w:name w:val="JMST_Author Name Char"/>
    <w:link w:val="JMSTAuthorName"/>
    <w:rsid w:val="003D3FEF"/>
    <w:rPr>
      <w:rFonts w:ascii="Times New Roman" w:hAnsi="Times New Roman"/>
      <w:b/>
      <w:kern w:val="2"/>
      <w:sz w:val="24"/>
      <w:szCs w:val="24"/>
      <w:lang w:eastAsia="ja-JP"/>
    </w:rPr>
  </w:style>
  <w:style w:type="paragraph" w:customStyle="1" w:styleId="JMSTAbstracst">
    <w:name w:val="JMST_Abstracst"/>
    <w:basedOn w:val="Normal"/>
    <w:link w:val="JMSTAbstracstChar"/>
    <w:qFormat/>
    <w:rsid w:val="003D3FEF"/>
    <w:pPr>
      <w:spacing w:before="40" w:after="40"/>
    </w:pPr>
    <w:rPr>
      <w:rFonts w:cs="Arial"/>
      <w:i/>
    </w:rPr>
  </w:style>
  <w:style w:type="character" w:customStyle="1" w:styleId="JMSTAuthorAdd-EmailChar">
    <w:name w:val="JMST_Author Add-Email Char"/>
    <w:link w:val="JMSTAuthorAdd-Email"/>
    <w:rsid w:val="003D3FEF"/>
    <w:rPr>
      <w:rFonts w:ascii="Times New Roman" w:hAnsi="Times New Roman"/>
      <w:i/>
      <w:iCs/>
      <w:kern w:val="2"/>
      <w:sz w:val="24"/>
      <w:szCs w:val="24"/>
      <w:lang w:eastAsia="ja-JP"/>
    </w:rPr>
  </w:style>
  <w:style w:type="paragraph" w:customStyle="1" w:styleId="JMSTKeywords">
    <w:name w:val="JMST_Keywords"/>
    <w:basedOn w:val="Normal"/>
    <w:link w:val="JMSTKeywordsChar"/>
    <w:qFormat/>
    <w:rsid w:val="003D3FEF"/>
    <w:pPr>
      <w:spacing w:before="80" w:line="240" w:lineRule="exact"/>
    </w:pPr>
    <w:rPr>
      <w:rFonts w:eastAsia="Times New Roman" w:cs="Arial"/>
      <w:i/>
      <w:szCs w:val="20"/>
      <w:lang w:val="vi-VN"/>
    </w:rPr>
  </w:style>
  <w:style w:type="character" w:customStyle="1" w:styleId="JMSTAbstracstChar">
    <w:name w:val="JMST_Abstracst Char"/>
    <w:link w:val="JMSTAbstracst"/>
    <w:rsid w:val="003D3FEF"/>
    <w:rPr>
      <w:rFonts w:ascii="Times New Roman" w:hAnsi="Times New Roman" w:cs="Arial"/>
      <w:i/>
      <w:kern w:val="2"/>
      <w:szCs w:val="24"/>
      <w:lang w:eastAsia="ja-JP"/>
    </w:rPr>
  </w:style>
  <w:style w:type="paragraph" w:customStyle="1" w:styleId="JMSTTitlelevel01">
    <w:name w:val="JMST_Title level 01"/>
    <w:basedOn w:val="Normal"/>
    <w:link w:val="JMSTTitlelevel01Char"/>
    <w:qFormat/>
    <w:rsid w:val="003D3FEF"/>
    <w:pPr>
      <w:spacing w:before="80" w:after="80" w:line="260" w:lineRule="exact"/>
    </w:pPr>
    <w:rPr>
      <w:b/>
      <w:bCs/>
      <w:color w:val="990033"/>
      <w:sz w:val="22"/>
      <w:szCs w:val="22"/>
    </w:rPr>
  </w:style>
  <w:style w:type="character" w:customStyle="1" w:styleId="JMSTKeywordsChar">
    <w:name w:val="JMST_Keywords Char"/>
    <w:link w:val="JMSTKeywords"/>
    <w:rsid w:val="003D3FEF"/>
    <w:rPr>
      <w:rFonts w:ascii="Times New Roman" w:eastAsia="Times New Roman" w:hAnsi="Times New Roman" w:cs="Arial"/>
      <w:i/>
      <w:kern w:val="2"/>
      <w:lang w:val="vi-VN" w:eastAsia="ja-JP"/>
    </w:rPr>
  </w:style>
  <w:style w:type="paragraph" w:customStyle="1" w:styleId="JMSTTitlelevel02">
    <w:name w:val="JMST_Title level 02"/>
    <w:basedOn w:val="Normal"/>
    <w:link w:val="JMSTTitlelevel02Char"/>
    <w:qFormat/>
    <w:rsid w:val="003D3FEF"/>
    <w:pPr>
      <w:spacing w:before="80" w:after="80" w:line="260" w:lineRule="exact"/>
    </w:pPr>
    <w:rPr>
      <w:b/>
      <w:bCs/>
      <w:i/>
      <w:iCs/>
      <w:color w:val="990033"/>
      <w:sz w:val="22"/>
      <w:szCs w:val="22"/>
    </w:rPr>
  </w:style>
  <w:style w:type="character" w:customStyle="1" w:styleId="JMSTTitlelevel01Char">
    <w:name w:val="JMST_Title level 01 Char"/>
    <w:link w:val="JMSTTitlelevel01"/>
    <w:rsid w:val="003D3FEF"/>
    <w:rPr>
      <w:rFonts w:ascii="Times New Roman" w:hAnsi="Times New Roman"/>
      <w:b/>
      <w:bCs/>
      <w:color w:val="990033"/>
      <w:kern w:val="2"/>
      <w:sz w:val="22"/>
      <w:szCs w:val="22"/>
      <w:lang w:eastAsia="ja-JP"/>
    </w:rPr>
  </w:style>
  <w:style w:type="paragraph" w:customStyle="1" w:styleId="JMSTContent">
    <w:name w:val="JMST_Content"/>
    <w:basedOn w:val="Normal"/>
    <w:link w:val="JMSTContentChar"/>
    <w:qFormat/>
    <w:rsid w:val="000D5256"/>
    <w:pPr>
      <w:spacing w:before="40" w:after="40" w:line="260" w:lineRule="exact"/>
      <w:ind w:firstLine="284"/>
    </w:pPr>
    <w:rPr>
      <w:rFonts w:cs="Arial"/>
      <w:szCs w:val="20"/>
      <w:lang w:val="vi-VN"/>
    </w:rPr>
  </w:style>
  <w:style w:type="character" w:customStyle="1" w:styleId="JMSTTitlelevel02Char">
    <w:name w:val="JMST_Title level 02 Char"/>
    <w:link w:val="JMSTTitlelevel02"/>
    <w:rsid w:val="003D3FEF"/>
    <w:rPr>
      <w:rFonts w:ascii="Times New Roman" w:hAnsi="Times New Roman"/>
      <w:b/>
      <w:bCs/>
      <w:i/>
      <w:iCs/>
      <w:color w:val="990033"/>
      <w:kern w:val="2"/>
      <w:sz w:val="22"/>
      <w:szCs w:val="22"/>
      <w:lang w:eastAsia="ja-JP"/>
    </w:rPr>
  </w:style>
  <w:style w:type="paragraph" w:customStyle="1" w:styleId="JMSTTableTitle">
    <w:name w:val="JMST_Table Title"/>
    <w:basedOn w:val="Normal"/>
    <w:link w:val="JMSTTableTitleChar"/>
    <w:qFormat/>
    <w:rsid w:val="000D5256"/>
    <w:pPr>
      <w:spacing w:before="60" w:after="60" w:line="270" w:lineRule="exact"/>
      <w:jc w:val="center"/>
    </w:pPr>
    <w:rPr>
      <w:b/>
      <w:bCs/>
      <w:i/>
      <w:iCs/>
      <w:sz w:val="18"/>
      <w:szCs w:val="18"/>
    </w:rPr>
  </w:style>
  <w:style w:type="character" w:customStyle="1" w:styleId="JMSTContentChar">
    <w:name w:val="JMST_Content Char"/>
    <w:link w:val="JMSTContent"/>
    <w:rsid w:val="000D5256"/>
    <w:rPr>
      <w:rFonts w:ascii="Times New Roman" w:hAnsi="Times New Roman" w:cs="Arial"/>
      <w:kern w:val="2"/>
      <w:lang w:val="vi-VN" w:eastAsia="ja-JP"/>
    </w:rPr>
  </w:style>
  <w:style w:type="paragraph" w:customStyle="1" w:styleId="JMSTSource">
    <w:name w:val="JMST_Source"/>
    <w:basedOn w:val="Normal"/>
    <w:link w:val="JMSTSourceChar"/>
    <w:qFormat/>
    <w:rsid w:val="000D5256"/>
    <w:pPr>
      <w:spacing w:before="20" w:after="20"/>
      <w:jc w:val="right"/>
    </w:pPr>
    <w:rPr>
      <w:i/>
      <w:iCs/>
      <w:sz w:val="18"/>
      <w:szCs w:val="18"/>
    </w:rPr>
  </w:style>
  <w:style w:type="paragraph" w:styleId="Caption">
    <w:name w:val="caption"/>
    <w:aliases w:val="Hình,Caption Char, Char3 Char, Char3"/>
    <w:basedOn w:val="Normal"/>
    <w:next w:val="Normal"/>
    <w:link w:val="CaptionChar1"/>
    <w:rsid w:val="00632814"/>
    <w:pPr>
      <w:spacing w:line="240" w:lineRule="exact"/>
    </w:pPr>
    <w:rPr>
      <w:b/>
      <w:bCs/>
      <w:sz w:val="21"/>
      <w:szCs w:val="21"/>
    </w:rPr>
  </w:style>
  <w:style w:type="paragraph" w:customStyle="1" w:styleId="Figure">
    <w:name w:val="Figure"/>
    <w:rsid w:val="00EC2815"/>
    <w:pPr>
      <w:adjustRightInd w:val="0"/>
      <w:snapToGrid w:val="0"/>
      <w:jc w:val="center"/>
    </w:pPr>
    <w:rPr>
      <w:rFonts w:ascii="Times New Roman" w:hAnsi="Times New Roman"/>
      <w:kern w:val="2"/>
      <w:szCs w:val="24"/>
      <w:lang w:eastAsia="ja-JP"/>
    </w:rPr>
  </w:style>
  <w:style w:type="character" w:customStyle="1" w:styleId="JMSTTableTitleChar">
    <w:name w:val="JMST_Table Title Char"/>
    <w:link w:val="JMSTTableTitle"/>
    <w:rsid w:val="000D5256"/>
    <w:rPr>
      <w:rFonts w:ascii="Times New Roman" w:hAnsi="Times New Roman"/>
      <w:b/>
      <w:bCs/>
      <w:i/>
      <w:iCs/>
      <w:kern w:val="2"/>
      <w:sz w:val="18"/>
      <w:szCs w:val="18"/>
      <w:lang w:eastAsia="ja-JP"/>
    </w:rPr>
  </w:style>
  <w:style w:type="character" w:customStyle="1" w:styleId="Author">
    <w:name w:val="Author (文字)"/>
    <w:link w:val="Author0"/>
    <w:locked/>
    <w:rsid w:val="00EC2815"/>
    <w:rPr>
      <w:rFonts w:ascii="MS Mincho" w:hAnsi="MS Mincho"/>
      <w:kern w:val="2"/>
      <w:szCs w:val="24"/>
      <w:lang w:val="en-US" w:eastAsia="ja-JP" w:bidi="ar-SA"/>
    </w:rPr>
  </w:style>
  <w:style w:type="paragraph" w:customStyle="1" w:styleId="Author0">
    <w:name w:val="Author"/>
    <w:link w:val="Author"/>
    <w:rsid w:val="00EC2815"/>
    <w:pPr>
      <w:adjustRightInd w:val="0"/>
      <w:snapToGrid w:val="0"/>
      <w:spacing w:line="264" w:lineRule="auto"/>
      <w:jc w:val="center"/>
    </w:pPr>
    <w:rPr>
      <w:rFonts w:ascii="MS Mincho" w:hAnsi="MS Mincho"/>
      <w:kern w:val="2"/>
      <w:szCs w:val="24"/>
      <w:lang w:eastAsia="ja-JP"/>
    </w:rPr>
  </w:style>
  <w:style w:type="table" w:styleId="TableGrid">
    <w:name w:val="Table Grid"/>
    <w:basedOn w:val="TableNormal"/>
    <w:uiPriority w:val="39"/>
    <w:rsid w:val="00EC281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0">
    <w:name w:val="normal (文字)"/>
    <w:link w:val="Normal1"/>
    <w:locked/>
    <w:rsid w:val="00965EB5"/>
    <w:rPr>
      <w:rFonts w:ascii="MS Mincho" w:hAnsi="MS Mincho"/>
      <w:kern w:val="2"/>
      <w:szCs w:val="24"/>
      <w:lang w:val="en-US" w:eastAsia="ja-JP" w:bidi="ar-SA"/>
    </w:rPr>
  </w:style>
  <w:style w:type="paragraph" w:customStyle="1" w:styleId="Normal1">
    <w:name w:val="Normal1"/>
    <w:link w:val="normal0"/>
    <w:rsid w:val="00965EB5"/>
    <w:pPr>
      <w:adjustRightInd w:val="0"/>
      <w:snapToGrid w:val="0"/>
      <w:spacing w:line="264" w:lineRule="auto"/>
      <w:ind w:firstLineChars="150" w:firstLine="300"/>
      <w:jc w:val="both"/>
    </w:pPr>
    <w:rPr>
      <w:rFonts w:ascii="MS Mincho" w:hAnsi="MS Mincho"/>
      <w:kern w:val="2"/>
      <w:szCs w:val="24"/>
      <w:lang w:eastAsia="ja-JP"/>
    </w:rPr>
  </w:style>
  <w:style w:type="paragraph" w:customStyle="1" w:styleId="Instruction">
    <w:name w:val="Instruction"/>
    <w:basedOn w:val="Normal"/>
    <w:link w:val="Instruction0"/>
    <w:rsid w:val="00B658DF"/>
    <w:pPr>
      <w:overflowPunct w:val="0"/>
      <w:topLinePunct/>
      <w:adjustRightInd w:val="0"/>
      <w:snapToGrid w:val="0"/>
      <w:spacing w:line="270" w:lineRule="atLeast"/>
      <w:ind w:firstLine="340"/>
      <w:jc w:val="center"/>
    </w:pPr>
    <w:rPr>
      <w:rFonts w:ascii="Times" w:hAnsi="Times"/>
      <w:color w:val="999999"/>
    </w:rPr>
  </w:style>
  <w:style w:type="paragraph" w:customStyle="1" w:styleId="JMSTFigTitle">
    <w:name w:val="JMST_Fig Title"/>
    <w:basedOn w:val="Normal"/>
    <w:link w:val="JMSTFigTitleChar"/>
    <w:qFormat/>
    <w:rsid w:val="000D5256"/>
    <w:pPr>
      <w:spacing w:before="40" w:after="40" w:line="270" w:lineRule="exact"/>
      <w:jc w:val="center"/>
    </w:pPr>
    <w:rPr>
      <w:b/>
      <w:bCs/>
      <w:i/>
      <w:iCs/>
      <w:sz w:val="18"/>
      <w:szCs w:val="18"/>
    </w:rPr>
  </w:style>
  <w:style w:type="character" w:customStyle="1" w:styleId="Instruction0">
    <w:name w:val="Instruction (文字)"/>
    <w:link w:val="Instruction"/>
    <w:rsid w:val="003F2986"/>
    <w:rPr>
      <w:rFonts w:ascii="Times" w:hAnsi="Times"/>
      <w:color w:val="999999"/>
      <w:kern w:val="2"/>
      <w:szCs w:val="24"/>
      <w:lang w:eastAsia="ja-JP"/>
    </w:rPr>
  </w:style>
  <w:style w:type="character" w:customStyle="1" w:styleId="JMSTSourceChar">
    <w:name w:val="JMST_Source Char"/>
    <w:link w:val="JMSTSource"/>
    <w:rsid w:val="000D5256"/>
    <w:rPr>
      <w:rFonts w:ascii="Times New Roman" w:hAnsi="Times New Roman"/>
      <w:i/>
      <w:iCs/>
      <w:kern w:val="2"/>
      <w:sz w:val="18"/>
      <w:szCs w:val="18"/>
      <w:lang w:eastAsia="ja-JP"/>
    </w:rPr>
  </w:style>
  <w:style w:type="paragraph" w:customStyle="1" w:styleId="JMSTReferenceTilte">
    <w:name w:val="JMST_Reference Tilte"/>
    <w:basedOn w:val="Normal"/>
    <w:link w:val="JMSTReferenceTilteChar"/>
    <w:qFormat/>
    <w:rsid w:val="000D5256"/>
    <w:pPr>
      <w:spacing w:before="80" w:after="80" w:line="260" w:lineRule="exact"/>
    </w:pPr>
    <w:rPr>
      <w:b/>
      <w:bCs/>
      <w:color w:val="990033"/>
      <w:sz w:val="22"/>
      <w:szCs w:val="22"/>
      <w:u w:val="single"/>
    </w:rPr>
  </w:style>
  <w:style w:type="character" w:customStyle="1" w:styleId="JMSTFigTitleChar">
    <w:name w:val="JMST_Fig Title Char"/>
    <w:link w:val="JMSTFigTitle"/>
    <w:rsid w:val="000D5256"/>
    <w:rPr>
      <w:rFonts w:ascii="Times New Roman" w:hAnsi="Times New Roman"/>
      <w:b/>
      <w:bCs/>
      <w:i/>
      <w:iCs/>
      <w:kern w:val="2"/>
      <w:sz w:val="18"/>
      <w:szCs w:val="18"/>
      <w:lang w:eastAsia="ja-JP"/>
    </w:rPr>
  </w:style>
  <w:style w:type="paragraph" w:customStyle="1" w:styleId="JMSTRefrenceContent">
    <w:name w:val="JMST_Refrence Content"/>
    <w:basedOn w:val="Normal"/>
    <w:link w:val="JMSTRefrenceContentChar"/>
    <w:qFormat/>
    <w:rsid w:val="008759DD"/>
    <w:pPr>
      <w:tabs>
        <w:tab w:val="left" w:pos="7868"/>
        <w:tab w:val="center" w:leader="dot" w:pos="8175"/>
      </w:tabs>
      <w:spacing w:before="40" w:after="40"/>
      <w:ind w:left="284" w:hanging="284"/>
    </w:pPr>
  </w:style>
  <w:style w:type="character" w:customStyle="1" w:styleId="JMSTReferenceTilteChar">
    <w:name w:val="JMST_Reference Tilte Char"/>
    <w:link w:val="JMSTReferenceTilte"/>
    <w:rsid w:val="000D5256"/>
    <w:rPr>
      <w:rFonts w:ascii="Times New Roman" w:hAnsi="Times New Roman"/>
      <w:b/>
      <w:bCs/>
      <w:color w:val="990033"/>
      <w:kern w:val="2"/>
      <w:sz w:val="22"/>
      <w:szCs w:val="22"/>
      <w:u w:val="single"/>
      <w:lang w:eastAsia="ja-JP"/>
    </w:rPr>
  </w:style>
  <w:style w:type="character" w:customStyle="1" w:styleId="JMSTRefrenceContentChar">
    <w:name w:val="JMST_Refrence Content Char"/>
    <w:link w:val="JMSTRefrenceContent"/>
    <w:rsid w:val="008759DD"/>
    <w:rPr>
      <w:rFonts w:ascii="Times New Roman" w:hAnsi="Times New Roman"/>
      <w:kern w:val="2"/>
      <w:szCs w:val="24"/>
      <w:lang w:eastAsia="ja-JP"/>
    </w:rPr>
  </w:style>
  <w:style w:type="paragraph" w:styleId="BalloonText">
    <w:name w:val="Balloon Text"/>
    <w:basedOn w:val="Normal"/>
    <w:link w:val="BalloonTextChar"/>
    <w:rsid w:val="006012B5"/>
    <w:rPr>
      <w:rFonts w:ascii="Malgun Gothic" w:eastAsia="Malgun Gothic" w:hAnsi="Malgun Gothic"/>
      <w:sz w:val="18"/>
      <w:szCs w:val="18"/>
    </w:rPr>
  </w:style>
  <w:style w:type="character" w:customStyle="1" w:styleId="BalloonTextChar">
    <w:name w:val="Balloon Text Char"/>
    <w:link w:val="BalloonText"/>
    <w:rsid w:val="006012B5"/>
    <w:rPr>
      <w:rFonts w:ascii="Malgun Gothic" w:eastAsia="Malgun Gothic" w:hAnsi="Malgun Gothic" w:cs="Times New Roman"/>
      <w:kern w:val="2"/>
      <w:sz w:val="18"/>
      <w:szCs w:val="18"/>
      <w:lang w:eastAsia="ja-JP"/>
    </w:rPr>
  </w:style>
  <w:style w:type="character" w:customStyle="1" w:styleId="MTEquationSection">
    <w:name w:val="MTEquationSection"/>
    <w:rsid w:val="00BA55B9"/>
    <w:rPr>
      <w:vanish/>
      <w:color w:val="FF0000"/>
    </w:rPr>
  </w:style>
  <w:style w:type="character" w:customStyle="1" w:styleId="FooterChar">
    <w:name w:val="Footer Char"/>
    <w:link w:val="Footer"/>
    <w:uiPriority w:val="99"/>
    <w:rsid w:val="00B4470C"/>
    <w:rPr>
      <w:rFonts w:ascii="Times New Roman" w:hAnsi="Times New Roman"/>
      <w:kern w:val="2"/>
      <w:szCs w:val="24"/>
      <w:lang w:eastAsia="ja-JP"/>
    </w:rPr>
  </w:style>
  <w:style w:type="character" w:customStyle="1" w:styleId="CaptionChar1">
    <w:name w:val="Caption Char1"/>
    <w:aliases w:val="Hình Char,Caption Char Char, Char3 Char Char, Char3 Char1"/>
    <w:link w:val="Caption"/>
    <w:rsid w:val="00987C5D"/>
    <w:rPr>
      <w:rFonts w:ascii="Times New Roman" w:hAnsi="Times New Roman"/>
      <w:b/>
      <w:bCs/>
      <w:kern w:val="2"/>
      <w:sz w:val="21"/>
      <w:szCs w:val="21"/>
      <w:lang w:eastAsia="ja-JP"/>
    </w:rPr>
  </w:style>
  <w:style w:type="paragraph" w:styleId="ListParagraph">
    <w:name w:val="List Paragraph"/>
    <w:aliases w:val="Abtract,1st Paragraph"/>
    <w:basedOn w:val="Normal"/>
    <w:link w:val="ListParagraphChar"/>
    <w:uiPriority w:val="34"/>
    <w:rsid w:val="00D01CC3"/>
    <w:pPr>
      <w:widowControl/>
      <w:ind w:left="720"/>
      <w:contextualSpacing/>
      <w:jc w:val="left"/>
    </w:pPr>
    <w:rPr>
      <w:rFonts w:ascii="Arial" w:eastAsia="Times New Roman" w:hAnsi="Arial"/>
      <w:kern w:val="0"/>
      <w:lang w:eastAsia="en-US"/>
    </w:rPr>
  </w:style>
  <w:style w:type="character" w:customStyle="1" w:styleId="ListParagraphChar">
    <w:name w:val="List Paragraph Char"/>
    <w:aliases w:val="Abtract Char,1st Paragraph Char"/>
    <w:link w:val="ListParagraph"/>
    <w:uiPriority w:val="34"/>
    <w:rsid w:val="00D01CC3"/>
    <w:rPr>
      <w:rFonts w:ascii="Arial" w:eastAsia="Times New Roman" w:hAnsi="Arial"/>
      <w:szCs w:val="24"/>
    </w:rPr>
  </w:style>
  <w:style w:type="table" w:styleId="TableSimple1">
    <w:name w:val="Table Simple 1"/>
    <w:basedOn w:val="TableNormal"/>
    <w:rsid w:val="00000494"/>
    <w:pPr>
      <w:spacing w:before="120"/>
      <w:ind w:firstLine="567"/>
      <w:jc w:val="both"/>
    </w:pPr>
    <w:rPr>
      <w:rFonts w:ascii="Times New Roman" w:eastAsia="Times New Roman" w:hAnsi="Times New Roman"/>
      <w:lang w:eastAsia="ko-K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
    <w:name w:val="Table Grid2"/>
    <w:basedOn w:val="TableNormal"/>
    <w:next w:val="TableGrid"/>
    <w:rsid w:val="00000494"/>
    <w:rPr>
      <w:rFonts w:ascii="Times New Roman" w:eastAsia="Calibri" w:hAnsi="Times New Roman"/>
      <w:iCs/>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4E2128"/>
    <w:pPr>
      <w:widowControl/>
      <w:spacing w:before="60" w:after="60"/>
      <w:ind w:firstLine="454"/>
      <w:jc w:val="left"/>
    </w:pPr>
    <w:rPr>
      <w:rFonts w:eastAsia="Times New Roman"/>
      <w:noProof/>
      <w:kern w:val="0"/>
      <w:sz w:val="26"/>
      <w:szCs w:val="26"/>
      <w:lang w:val="en-GB" w:eastAsia="zh-CN"/>
    </w:rPr>
  </w:style>
  <w:style w:type="character" w:customStyle="1" w:styleId="EndNoteBibliographyChar">
    <w:name w:val="EndNote Bibliography Char"/>
    <w:link w:val="EndNoteBibliography"/>
    <w:rsid w:val="004E2128"/>
    <w:rPr>
      <w:rFonts w:ascii="Times New Roman" w:eastAsia="Times New Roman" w:hAnsi="Times New Roman"/>
      <w:noProof/>
      <w:sz w:val="26"/>
      <w:szCs w:val="26"/>
      <w:lang w:val="en-GB" w:eastAsia="zh-CN"/>
    </w:rPr>
  </w:style>
  <w:style w:type="paragraph" w:customStyle="1" w:styleId="Default">
    <w:name w:val="Default"/>
    <w:rsid w:val="007E6C57"/>
    <w:pPr>
      <w:autoSpaceDE w:val="0"/>
      <w:autoSpaceDN w:val="0"/>
      <w:adjustRightInd w:val="0"/>
    </w:pPr>
    <w:rPr>
      <w:rFonts w:ascii="Calibri" w:eastAsia="SimSun" w:hAnsi="Calibri" w:cs="Calibri"/>
      <w:color w:val="000000"/>
      <w:sz w:val="24"/>
      <w:szCs w:val="24"/>
      <w:lang w:val="ru-RU" w:eastAsia="zh-CN"/>
    </w:rPr>
  </w:style>
  <w:style w:type="character" w:styleId="Strong">
    <w:name w:val="Strong"/>
    <w:uiPriority w:val="22"/>
    <w:rsid w:val="00BD243F"/>
    <w:rPr>
      <w:b/>
      <w:bCs/>
    </w:rPr>
  </w:style>
  <w:style w:type="paragraph" w:customStyle="1" w:styleId="Tmtt">
    <w:name w:val="Tóm tắt"/>
    <w:basedOn w:val="Normal"/>
    <w:link w:val="TmttChar"/>
    <w:rsid w:val="00B658DF"/>
    <w:pPr>
      <w:overflowPunct w:val="0"/>
      <w:topLinePunct/>
      <w:adjustRightInd w:val="0"/>
      <w:snapToGrid w:val="0"/>
      <w:spacing w:before="80" w:line="240" w:lineRule="exact"/>
    </w:pPr>
    <w:rPr>
      <w:rFonts w:cs="Arial"/>
      <w:i/>
      <w:szCs w:val="20"/>
      <w:lang w:val="vi-VN"/>
    </w:rPr>
  </w:style>
  <w:style w:type="character" w:customStyle="1" w:styleId="TmttChar">
    <w:name w:val="Tóm tắt Char"/>
    <w:link w:val="Tmtt"/>
    <w:rsid w:val="00B658DF"/>
    <w:rPr>
      <w:rFonts w:ascii="Times New Roman" w:hAnsi="Times New Roman" w:cs="Arial"/>
      <w:i/>
      <w:kern w:val="2"/>
      <w:sz w:val="18"/>
      <w:szCs w:val="24"/>
      <w:lang w:val="vi-VN" w:eastAsia="ja-JP"/>
    </w:rPr>
  </w:style>
  <w:style w:type="character" w:styleId="Emphasis">
    <w:name w:val="Emphasis"/>
    <w:rsid w:val="001759BF"/>
    <w:rPr>
      <w:b/>
      <w:sz w:val="26"/>
      <w:szCs w:val="26"/>
    </w:rPr>
  </w:style>
  <w:style w:type="character" w:customStyle="1" w:styleId="button-link-text">
    <w:name w:val="button-link-text"/>
    <w:rsid w:val="000168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Strong" w:semiHidden="0" w:uiPriority="22" w:unhideWhenUsed="0"/>
    <w:lsdException w:name="Emphasis" w:semiHidden="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C5DF2"/>
    <w:pPr>
      <w:widowControl w:val="0"/>
      <w:jc w:val="both"/>
    </w:pPr>
    <w:rPr>
      <w:rFonts w:ascii="Times New Roman" w:hAnsi="Times New Roman"/>
      <w:kern w:val="2"/>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3F2D"/>
    <w:pPr>
      <w:tabs>
        <w:tab w:val="center" w:pos="4252"/>
        <w:tab w:val="right" w:pos="8504"/>
      </w:tabs>
      <w:snapToGrid w:val="0"/>
    </w:pPr>
  </w:style>
  <w:style w:type="paragraph" w:styleId="Footer">
    <w:name w:val="footer"/>
    <w:basedOn w:val="Normal"/>
    <w:link w:val="FooterChar"/>
    <w:uiPriority w:val="99"/>
    <w:rsid w:val="00CC3F2D"/>
    <w:pPr>
      <w:tabs>
        <w:tab w:val="center" w:pos="4252"/>
        <w:tab w:val="right" w:pos="8504"/>
      </w:tabs>
      <w:snapToGrid w:val="0"/>
    </w:pPr>
  </w:style>
  <w:style w:type="character" w:styleId="PageNumber">
    <w:name w:val="page number"/>
    <w:basedOn w:val="DefaultParagraphFont"/>
    <w:rsid w:val="00CC3F2D"/>
  </w:style>
  <w:style w:type="paragraph" w:customStyle="1" w:styleId="JMSTPaperTitle01">
    <w:name w:val="JMST_Paper Title 01"/>
    <w:basedOn w:val="Normal"/>
    <w:link w:val="JMSTPaperTitle01Char"/>
    <w:qFormat/>
    <w:rsid w:val="003D3FEF"/>
    <w:pPr>
      <w:spacing w:before="80" w:after="80" w:line="290" w:lineRule="exact"/>
      <w:jc w:val="center"/>
    </w:pPr>
    <w:rPr>
      <w:b/>
      <w:bCs/>
      <w:sz w:val="26"/>
      <w:szCs w:val="26"/>
    </w:rPr>
  </w:style>
  <w:style w:type="paragraph" w:customStyle="1" w:styleId="JMSTPaperTitle02">
    <w:name w:val="JMST_Paper Title 02"/>
    <w:basedOn w:val="Normal"/>
    <w:link w:val="JMSTPaperTitle02Char"/>
    <w:qFormat/>
    <w:rsid w:val="003D3FEF"/>
    <w:pPr>
      <w:spacing w:before="60" w:after="80" w:line="290" w:lineRule="exact"/>
      <w:jc w:val="center"/>
    </w:pPr>
    <w:rPr>
      <w:sz w:val="26"/>
      <w:szCs w:val="26"/>
    </w:rPr>
  </w:style>
  <w:style w:type="character" w:customStyle="1" w:styleId="JMSTPaperTitle01Char">
    <w:name w:val="JMST_Paper Title 01 Char"/>
    <w:link w:val="JMSTPaperTitle01"/>
    <w:rsid w:val="003D3FEF"/>
    <w:rPr>
      <w:rFonts w:ascii="Times New Roman" w:hAnsi="Times New Roman"/>
      <w:b/>
      <w:bCs/>
      <w:kern w:val="2"/>
      <w:sz w:val="26"/>
      <w:szCs w:val="26"/>
      <w:lang w:eastAsia="ja-JP"/>
    </w:rPr>
  </w:style>
  <w:style w:type="paragraph" w:customStyle="1" w:styleId="JMSTAuthorName">
    <w:name w:val="JMST_Author Name"/>
    <w:basedOn w:val="Normal"/>
    <w:link w:val="JMSTAuthorNameChar"/>
    <w:qFormat/>
    <w:rsid w:val="003D3FEF"/>
    <w:pPr>
      <w:spacing w:before="40" w:after="40" w:line="270" w:lineRule="exact"/>
      <w:jc w:val="center"/>
    </w:pPr>
    <w:rPr>
      <w:b/>
      <w:sz w:val="24"/>
    </w:rPr>
  </w:style>
  <w:style w:type="character" w:customStyle="1" w:styleId="JMSTPaperTitle02Char">
    <w:name w:val="JMST_Paper Title 02 Char"/>
    <w:link w:val="JMSTPaperTitle02"/>
    <w:rsid w:val="003D3FEF"/>
    <w:rPr>
      <w:rFonts w:ascii="Times New Roman" w:hAnsi="Times New Roman"/>
      <w:kern w:val="2"/>
      <w:sz w:val="26"/>
      <w:szCs w:val="26"/>
      <w:lang w:eastAsia="ja-JP"/>
    </w:rPr>
  </w:style>
  <w:style w:type="paragraph" w:customStyle="1" w:styleId="JMSTAuthorAdd-Email">
    <w:name w:val="JMST_Author Add-Email"/>
    <w:basedOn w:val="Normal"/>
    <w:link w:val="JMSTAuthorAdd-EmailChar"/>
    <w:qFormat/>
    <w:rsid w:val="003D3FEF"/>
    <w:pPr>
      <w:spacing w:before="40" w:after="40" w:line="270" w:lineRule="exact"/>
      <w:jc w:val="center"/>
    </w:pPr>
    <w:rPr>
      <w:i/>
      <w:iCs/>
      <w:sz w:val="24"/>
    </w:rPr>
  </w:style>
  <w:style w:type="character" w:customStyle="1" w:styleId="JMSTAuthorNameChar">
    <w:name w:val="JMST_Author Name Char"/>
    <w:link w:val="JMSTAuthorName"/>
    <w:rsid w:val="003D3FEF"/>
    <w:rPr>
      <w:rFonts w:ascii="Times New Roman" w:hAnsi="Times New Roman"/>
      <w:b/>
      <w:kern w:val="2"/>
      <w:sz w:val="24"/>
      <w:szCs w:val="24"/>
      <w:lang w:eastAsia="ja-JP"/>
    </w:rPr>
  </w:style>
  <w:style w:type="paragraph" w:customStyle="1" w:styleId="JMSTAbstracst">
    <w:name w:val="JMST_Abstracst"/>
    <w:basedOn w:val="Normal"/>
    <w:link w:val="JMSTAbstracstChar"/>
    <w:qFormat/>
    <w:rsid w:val="003D3FEF"/>
    <w:pPr>
      <w:spacing w:before="40" w:after="40"/>
    </w:pPr>
    <w:rPr>
      <w:rFonts w:cs="Arial"/>
      <w:i/>
    </w:rPr>
  </w:style>
  <w:style w:type="character" w:customStyle="1" w:styleId="JMSTAuthorAdd-EmailChar">
    <w:name w:val="JMST_Author Add-Email Char"/>
    <w:link w:val="JMSTAuthorAdd-Email"/>
    <w:rsid w:val="003D3FEF"/>
    <w:rPr>
      <w:rFonts w:ascii="Times New Roman" w:hAnsi="Times New Roman"/>
      <w:i/>
      <w:iCs/>
      <w:kern w:val="2"/>
      <w:sz w:val="24"/>
      <w:szCs w:val="24"/>
      <w:lang w:eastAsia="ja-JP"/>
    </w:rPr>
  </w:style>
  <w:style w:type="paragraph" w:customStyle="1" w:styleId="JMSTKeywords">
    <w:name w:val="JMST_Keywords"/>
    <w:basedOn w:val="Normal"/>
    <w:link w:val="JMSTKeywordsChar"/>
    <w:qFormat/>
    <w:rsid w:val="003D3FEF"/>
    <w:pPr>
      <w:spacing w:before="80" w:line="240" w:lineRule="exact"/>
    </w:pPr>
    <w:rPr>
      <w:rFonts w:eastAsia="Times New Roman" w:cs="Arial"/>
      <w:i/>
      <w:szCs w:val="20"/>
      <w:lang w:val="vi-VN"/>
    </w:rPr>
  </w:style>
  <w:style w:type="character" w:customStyle="1" w:styleId="JMSTAbstracstChar">
    <w:name w:val="JMST_Abstracst Char"/>
    <w:link w:val="JMSTAbstracst"/>
    <w:rsid w:val="003D3FEF"/>
    <w:rPr>
      <w:rFonts w:ascii="Times New Roman" w:hAnsi="Times New Roman" w:cs="Arial"/>
      <w:i/>
      <w:kern w:val="2"/>
      <w:szCs w:val="24"/>
      <w:lang w:eastAsia="ja-JP"/>
    </w:rPr>
  </w:style>
  <w:style w:type="paragraph" w:customStyle="1" w:styleId="JMSTTitlelevel01">
    <w:name w:val="JMST_Title level 01"/>
    <w:basedOn w:val="Normal"/>
    <w:link w:val="JMSTTitlelevel01Char"/>
    <w:qFormat/>
    <w:rsid w:val="003D3FEF"/>
    <w:pPr>
      <w:spacing w:before="80" w:after="80" w:line="260" w:lineRule="exact"/>
    </w:pPr>
    <w:rPr>
      <w:b/>
      <w:bCs/>
      <w:color w:val="990033"/>
      <w:sz w:val="22"/>
      <w:szCs w:val="22"/>
    </w:rPr>
  </w:style>
  <w:style w:type="character" w:customStyle="1" w:styleId="JMSTKeywordsChar">
    <w:name w:val="JMST_Keywords Char"/>
    <w:link w:val="JMSTKeywords"/>
    <w:rsid w:val="003D3FEF"/>
    <w:rPr>
      <w:rFonts w:ascii="Times New Roman" w:eastAsia="Times New Roman" w:hAnsi="Times New Roman" w:cs="Arial"/>
      <w:i/>
      <w:kern w:val="2"/>
      <w:lang w:val="vi-VN" w:eastAsia="ja-JP"/>
    </w:rPr>
  </w:style>
  <w:style w:type="paragraph" w:customStyle="1" w:styleId="JMSTTitlelevel02">
    <w:name w:val="JMST_Title level 02"/>
    <w:basedOn w:val="Normal"/>
    <w:link w:val="JMSTTitlelevel02Char"/>
    <w:qFormat/>
    <w:rsid w:val="003D3FEF"/>
    <w:pPr>
      <w:spacing w:before="80" w:after="80" w:line="260" w:lineRule="exact"/>
    </w:pPr>
    <w:rPr>
      <w:b/>
      <w:bCs/>
      <w:i/>
      <w:iCs/>
      <w:color w:val="990033"/>
      <w:sz w:val="22"/>
      <w:szCs w:val="22"/>
    </w:rPr>
  </w:style>
  <w:style w:type="character" w:customStyle="1" w:styleId="JMSTTitlelevel01Char">
    <w:name w:val="JMST_Title level 01 Char"/>
    <w:link w:val="JMSTTitlelevel01"/>
    <w:rsid w:val="003D3FEF"/>
    <w:rPr>
      <w:rFonts w:ascii="Times New Roman" w:hAnsi="Times New Roman"/>
      <w:b/>
      <w:bCs/>
      <w:color w:val="990033"/>
      <w:kern w:val="2"/>
      <w:sz w:val="22"/>
      <w:szCs w:val="22"/>
      <w:lang w:eastAsia="ja-JP"/>
    </w:rPr>
  </w:style>
  <w:style w:type="paragraph" w:customStyle="1" w:styleId="JMSTContent">
    <w:name w:val="JMST_Content"/>
    <w:basedOn w:val="Normal"/>
    <w:link w:val="JMSTContentChar"/>
    <w:qFormat/>
    <w:rsid w:val="000D5256"/>
    <w:pPr>
      <w:spacing w:before="40" w:after="40" w:line="260" w:lineRule="exact"/>
      <w:ind w:firstLine="284"/>
    </w:pPr>
    <w:rPr>
      <w:rFonts w:cs="Arial"/>
      <w:szCs w:val="20"/>
      <w:lang w:val="vi-VN"/>
    </w:rPr>
  </w:style>
  <w:style w:type="character" w:customStyle="1" w:styleId="JMSTTitlelevel02Char">
    <w:name w:val="JMST_Title level 02 Char"/>
    <w:link w:val="JMSTTitlelevel02"/>
    <w:rsid w:val="003D3FEF"/>
    <w:rPr>
      <w:rFonts w:ascii="Times New Roman" w:hAnsi="Times New Roman"/>
      <w:b/>
      <w:bCs/>
      <w:i/>
      <w:iCs/>
      <w:color w:val="990033"/>
      <w:kern w:val="2"/>
      <w:sz w:val="22"/>
      <w:szCs w:val="22"/>
      <w:lang w:eastAsia="ja-JP"/>
    </w:rPr>
  </w:style>
  <w:style w:type="paragraph" w:customStyle="1" w:styleId="JMSTTableTitle">
    <w:name w:val="JMST_Table Title"/>
    <w:basedOn w:val="Normal"/>
    <w:link w:val="JMSTTableTitleChar"/>
    <w:qFormat/>
    <w:rsid w:val="000D5256"/>
    <w:pPr>
      <w:spacing w:before="60" w:after="60" w:line="270" w:lineRule="exact"/>
      <w:jc w:val="center"/>
    </w:pPr>
    <w:rPr>
      <w:b/>
      <w:bCs/>
      <w:i/>
      <w:iCs/>
      <w:sz w:val="18"/>
      <w:szCs w:val="18"/>
    </w:rPr>
  </w:style>
  <w:style w:type="character" w:customStyle="1" w:styleId="JMSTContentChar">
    <w:name w:val="JMST_Content Char"/>
    <w:link w:val="JMSTContent"/>
    <w:rsid w:val="000D5256"/>
    <w:rPr>
      <w:rFonts w:ascii="Times New Roman" w:hAnsi="Times New Roman" w:cs="Arial"/>
      <w:kern w:val="2"/>
      <w:lang w:val="vi-VN" w:eastAsia="ja-JP"/>
    </w:rPr>
  </w:style>
  <w:style w:type="paragraph" w:customStyle="1" w:styleId="JMSTSource">
    <w:name w:val="JMST_Source"/>
    <w:basedOn w:val="Normal"/>
    <w:link w:val="JMSTSourceChar"/>
    <w:qFormat/>
    <w:rsid w:val="000D5256"/>
    <w:pPr>
      <w:spacing w:before="20" w:after="20"/>
      <w:jc w:val="right"/>
    </w:pPr>
    <w:rPr>
      <w:i/>
      <w:iCs/>
      <w:sz w:val="18"/>
      <w:szCs w:val="18"/>
    </w:rPr>
  </w:style>
  <w:style w:type="paragraph" w:styleId="Caption">
    <w:name w:val="caption"/>
    <w:aliases w:val="Hình,Caption Char, Char3 Char, Char3"/>
    <w:basedOn w:val="Normal"/>
    <w:next w:val="Normal"/>
    <w:link w:val="CaptionChar1"/>
    <w:rsid w:val="00632814"/>
    <w:pPr>
      <w:spacing w:line="240" w:lineRule="exact"/>
    </w:pPr>
    <w:rPr>
      <w:b/>
      <w:bCs/>
      <w:sz w:val="21"/>
      <w:szCs w:val="21"/>
    </w:rPr>
  </w:style>
  <w:style w:type="paragraph" w:customStyle="1" w:styleId="Figure">
    <w:name w:val="Figure"/>
    <w:rsid w:val="00EC2815"/>
    <w:pPr>
      <w:adjustRightInd w:val="0"/>
      <w:snapToGrid w:val="0"/>
      <w:jc w:val="center"/>
    </w:pPr>
    <w:rPr>
      <w:rFonts w:ascii="Times New Roman" w:hAnsi="Times New Roman"/>
      <w:kern w:val="2"/>
      <w:szCs w:val="24"/>
      <w:lang w:eastAsia="ja-JP"/>
    </w:rPr>
  </w:style>
  <w:style w:type="character" w:customStyle="1" w:styleId="JMSTTableTitleChar">
    <w:name w:val="JMST_Table Title Char"/>
    <w:link w:val="JMSTTableTitle"/>
    <w:rsid w:val="000D5256"/>
    <w:rPr>
      <w:rFonts w:ascii="Times New Roman" w:hAnsi="Times New Roman"/>
      <w:b/>
      <w:bCs/>
      <w:i/>
      <w:iCs/>
      <w:kern w:val="2"/>
      <w:sz w:val="18"/>
      <w:szCs w:val="18"/>
      <w:lang w:eastAsia="ja-JP"/>
    </w:rPr>
  </w:style>
  <w:style w:type="character" w:customStyle="1" w:styleId="Author">
    <w:name w:val="Author (文字)"/>
    <w:link w:val="Author0"/>
    <w:locked/>
    <w:rsid w:val="00EC2815"/>
    <w:rPr>
      <w:rFonts w:ascii="MS Mincho" w:hAnsi="MS Mincho"/>
      <w:kern w:val="2"/>
      <w:szCs w:val="24"/>
      <w:lang w:val="en-US" w:eastAsia="ja-JP" w:bidi="ar-SA"/>
    </w:rPr>
  </w:style>
  <w:style w:type="paragraph" w:customStyle="1" w:styleId="Author0">
    <w:name w:val="Author"/>
    <w:link w:val="Author"/>
    <w:rsid w:val="00EC2815"/>
    <w:pPr>
      <w:adjustRightInd w:val="0"/>
      <w:snapToGrid w:val="0"/>
      <w:spacing w:line="264" w:lineRule="auto"/>
      <w:jc w:val="center"/>
    </w:pPr>
    <w:rPr>
      <w:rFonts w:ascii="MS Mincho" w:hAnsi="MS Mincho"/>
      <w:kern w:val="2"/>
      <w:szCs w:val="24"/>
      <w:lang w:eastAsia="ja-JP"/>
    </w:rPr>
  </w:style>
  <w:style w:type="table" w:styleId="TableGrid">
    <w:name w:val="Table Grid"/>
    <w:basedOn w:val="TableNormal"/>
    <w:uiPriority w:val="39"/>
    <w:rsid w:val="00EC281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0">
    <w:name w:val="normal (文字)"/>
    <w:link w:val="Normal1"/>
    <w:locked/>
    <w:rsid w:val="00965EB5"/>
    <w:rPr>
      <w:rFonts w:ascii="MS Mincho" w:hAnsi="MS Mincho"/>
      <w:kern w:val="2"/>
      <w:szCs w:val="24"/>
      <w:lang w:val="en-US" w:eastAsia="ja-JP" w:bidi="ar-SA"/>
    </w:rPr>
  </w:style>
  <w:style w:type="paragraph" w:customStyle="1" w:styleId="Normal1">
    <w:name w:val="Normal1"/>
    <w:link w:val="normal0"/>
    <w:rsid w:val="00965EB5"/>
    <w:pPr>
      <w:adjustRightInd w:val="0"/>
      <w:snapToGrid w:val="0"/>
      <w:spacing w:line="264" w:lineRule="auto"/>
      <w:ind w:firstLineChars="150" w:firstLine="300"/>
      <w:jc w:val="both"/>
    </w:pPr>
    <w:rPr>
      <w:rFonts w:ascii="MS Mincho" w:hAnsi="MS Mincho"/>
      <w:kern w:val="2"/>
      <w:szCs w:val="24"/>
      <w:lang w:eastAsia="ja-JP"/>
    </w:rPr>
  </w:style>
  <w:style w:type="paragraph" w:customStyle="1" w:styleId="Instruction">
    <w:name w:val="Instruction"/>
    <w:basedOn w:val="Normal"/>
    <w:link w:val="Instruction0"/>
    <w:rsid w:val="00B658DF"/>
    <w:pPr>
      <w:overflowPunct w:val="0"/>
      <w:topLinePunct/>
      <w:adjustRightInd w:val="0"/>
      <w:snapToGrid w:val="0"/>
      <w:spacing w:line="270" w:lineRule="atLeast"/>
      <w:ind w:firstLine="340"/>
      <w:jc w:val="center"/>
    </w:pPr>
    <w:rPr>
      <w:rFonts w:ascii="Times" w:hAnsi="Times"/>
      <w:color w:val="999999"/>
    </w:rPr>
  </w:style>
  <w:style w:type="paragraph" w:customStyle="1" w:styleId="JMSTFigTitle">
    <w:name w:val="JMST_Fig Title"/>
    <w:basedOn w:val="Normal"/>
    <w:link w:val="JMSTFigTitleChar"/>
    <w:qFormat/>
    <w:rsid w:val="000D5256"/>
    <w:pPr>
      <w:spacing w:before="40" w:after="40" w:line="270" w:lineRule="exact"/>
      <w:jc w:val="center"/>
    </w:pPr>
    <w:rPr>
      <w:b/>
      <w:bCs/>
      <w:i/>
      <w:iCs/>
      <w:sz w:val="18"/>
      <w:szCs w:val="18"/>
    </w:rPr>
  </w:style>
  <w:style w:type="character" w:customStyle="1" w:styleId="Instruction0">
    <w:name w:val="Instruction (文字)"/>
    <w:link w:val="Instruction"/>
    <w:rsid w:val="003F2986"/>
    <w:rPr>
      <w:rFonts w:ascii="Times" w:hAnsi="Times"/>
      <w:color w:val="999999"/>
      <w:kern w:val="2"/>
      <w:szCs w:val="24"/>
      <w:lang w:eastAsia="ja-JP"/>
    </w:rPr>
  </w:style>
  <w:style w:type="character" w:customStyle="1" w:styleId="JMSTSourceChar">
    <w:name w:val="JMST_Source Char"/>
    <w:link w:val="JMSTSource"/>
    <w:rsid w:val="000D5256"/>
    <w:rPr>
      <w:rFonts w:ascii="Times New Roman" w:hAnsi="Times New Roman"/>
      <w:i/>
      <w:iCs/>
      <w:kern w:val="2"/>
      <w:sz w:val="18"/>
      <w:szCs w:val="18"/>
      <w:lang w:eastAsia="ja-JP"/>
    </w:rPr>
  </w:style>
  <w:style w:type="paragraph" w:customStyle="1" w:styleId="JMSTReferenceTilte">
    <w:name w:val="JMST_Reference Tilte"/>
    <w:basedOn w:val="Normal"/>
    <w:link w:val="JMSTReferenceTilteChar"/>
    <w:qFormat/>
    <w:rsid w:val="000D5256"/>
    <w:pPr>
      <w:spacing w:before="80" w:after="80" w:line="260" w:lineRule="exact"/>
    </w:pPr>
    <w:rPr>
      <w:b/>
      <w:bCs/>
      <w:color w:val="990033"/>
      <w:sz w:val="22"/>
      <w:szCs w:val="22"/>
      <w:u w:val="single"/>
    </w:rPr>
  </w:style>
  <w:style w:type="character" w:customStyle="1" w:styleId="JMSTFigTitleChar">
    <w:name w:val="JMST_Fig Title Char"/>
    <w:link w:val="JMSTFigTitle"/>
    <w:rsid w:val="000D5256"/>
    <w:rPr>
      <w:rFonts w:ascii="Times New Roman" w:hAnsi="Times New Roman"/>
      <w:b/>
      <w:bCs/>
      <w:i/>
      <w:iCs/>
      <w:kern w:val="2"/>
      <w:sz w:val="18"/>
      <w:szCs w:val="18"/>
      <w:lang w:eastAsia="ja-JP"/>
    </w:rPr>
  </w:style>
  <w:style w:type="paragraph" w:customStyle="1" w:styleId="JMSTRefrenceContent">
    <w:name w:val="JMST_Refrence Content"/>
    <w:basedOn w:val="Normal"/>
    <w:link w:val="JMSTRefrenceContentChar"/>
    <w:qFormat/>
    <w:rsid w:val="008759DD"/>
    <w:pPr>
      <w:tabs>
        <w:tab w:val="left" w:pos="7868"/>
        <w:tab w:val="center" w:leader="dot" w:pos="8175"/>
      </w:tabs>
      <w:spacing w:before="40" w:after="40"/>
      <w:ind w:left="284" w:hanging="284"/>
    </w:pPr>
  </w:style>
  <w:style w:type="character" w:customStyle="1" w:styleId="JMSTReferenceTilteChar">
    <w:name w:val="JMST_Reference Tilte Char"/>
    <w:link w:val="JMSTReferenceTilte"/>
    <w:rsid w:val="000D5256"/>
    <w:rPr>
      <w:rFonts w:ascii="Times New Roman" w:hAnsi="Times New Roman"/>
      <w:b/>
      <w:bCs/>
      <w:color w:val="990033"/>
      <w:kern w:val="2"/>
      <w:sz w:val="22"/>
      <w:szCs w:val="22"/>
      <w:u w:val="single"/>
      <w:lang w:eastAsia="ja-JP"/>
    </w:rPr>
  </w:style>
  <w:style w:type="character" w:customStyle="1" w:styleId="JMSTRefrenceContentChar">
    <w:name w:val="JMST_Refrence Content Char"/>
    <w:link w:val="JMSTRefrenceContent"/>
    <w:rsid w:val="008759DD"/>
    <w:rPr>
      <w:rFonts w:ascii="Times New Roman" w:hAnsi="Times New Roman"/>
      <w:kern w:val="2"/>
      <w:szCs w:val="24"/>
      <w:lang w:eastAsia="ja-JP"/>
    </w:rPr>
  </w:style>
  <w:style w:type="paragraph" w:styleId="BalloonText">
    <w:name w:val="Balloon Text"/>
    <w:basedOn w:val="Normal"/>
    <w:link w:val="BalloonTextChar"/>
    <w:rsid w:val="006012B5"/>
    <w:rPr>
      <w:rFonts w:ascii="Malgun Gothic" w:eastAsia="Malgun Gothic" w:hAnsi="Malgun Gothic"/>
      <w:sz w:val="18"/>
      <w:szCs w:val="18"/>
    </w:rPr>
  </w:style>
  <w:style w:type="character" w:customStyle="1" w:styleId="BalloonTextChar">
    <w:name w:val="Balloon Text Char"/>
    <w:link w:val="BalloonText"/>
    <w:rsid w:val="006012B5"/>
    <w:rPr>
      <w:rFonts w:ascii="Malgun Gothic" w:eastAsia="Malgun Gothic" w:hAnsi="Malgun Gothic" w:cs="Times New Roman"/>
      <w:kern w:val="2"/>
      <w:sz w:val="18"/>
      <w:szCs w:val="18"/>
      <w:lang w:eastAsia="ja-JP"/>
    </w:rPr>
  </w:style>
  <w:style w:type="character" w:customStyle="1" w:styleId="MTEquationSection">
    <w:name w:val="MTEquationSection"/>
    <w:rsid w:val="00BA55B9"/>
    <w:rPr>
      <w:vanish/>
      <w:color w:val="FF0000"/>
    </w:rPr>
  </w:style>
  <w:style w:type="character" w:customStyle="1" w:styleId="FooterChar">
    <w:name w:val="Footer Char"/>
    <w:link w:val="Footer"/>
    <w:uiPriority w:val="99"/>
    <w:rsid w:val="00B4470C"/>
    <w:rPr>
      <w:rFonts w:ascii="Times New Roman" w:hAnsi="Times New Roman"/>
      <w:kern w:val="2"/>
      <w:szCs w:val="24"/>
      <w:lang w:eastAsia="ja-JP"/>
    </w:rPr>
  </w:style>
  <w:style w:type="character" w:customStyle="1" w:styleId="CaptionChar1">
    <w:name w:val="Caption Char1"/>
    <w:aliases w:val="Hình Char,Caption Char Char, Char3 Char Char, Char3 Char1"/>
    <w:link w:val="Caption"/>
    <w:rsid w:val="00987C5D"/>
    <w:rPr>
      <w:rFonts w:ascii="Times New Roman" w:hAnsi="Times New Roman"/>
      <w:b/>
      <w:bCs/>
      <w:kern w:val="2"/>
      <w:sz w:val="21"/>
      <w:szCs w:val="21"/>
      <w:lang w:eastAsia="ja-JP"/>
    </w:rPr>
  </w:style>
  <w:style w:type="paragraph" w:styleId="ListParagraph">
    <w:name w:val="List Paragraph"/>
    <w:aliases w:val="Abtract,1st Paragraph"/>
    <w:basedOn w:val="Normal"/>
    <w:link w:val="ListParagraphChar"/>
    <w:uiPriority w:val="34"/>
    <w:rsid w:val="00D01CC3"/>
    <w:pPr>
      <w:widowControl/>
      <w:ind w:left="720"/>
      <w:contextualSpacing/>
      <w:jc w:val="left"/>
    </w:pPr>
    <w:rPr>
      <w:rFonts w:ascii="Arial" w:eastAsia="Times New Roman" w:hAnsi="Arial"/>
      <w:kern w:val="0"/>
      <w:lang w:eastAsia="en-US"/>
    </w:rPr>
  </w:style>
  <w:style w:type="character" w:customStyle="1" w:styleId="ListParagraphChar">
    <w:name w:val="List Paragraph Char"/>
    <w:aliases w:val="Abtract Char,1st Paragraph Char"/>
    <w:link w:val="ListParagraph"/>
    <w:uiPriority w:val="34"/>
    <w:rsid w:val="00D01CC3"/>
    <w:rPr>
      <w:rFonts w:ascii="Arial" w:eastAsia="Times New Roman" w:hAnsi="Arial"/>
      <w:szCs w:val="24"/>
    </w:rPr>
  </w:style>
  <w:style w:type="table" w:styleId="TableSimple1">
    <w:name w:val="Table Simple 1"/>
    <w:basedOn w:val="TableNormal"/>
    <w:rsid w:val="00000494"/>
    <w:pPr>
      <w:spacing w:before="120"/>
      <w:ind w:firstLine="567"/>
      <w:jc w:val="both"/>
    </w:pPr>
    <w:rPr>
      <w:rFonts w:ascii="Times New Roman" w:eastAsia="Times New Roman" w:hAnsi="Times New Roman"/>
      <w:lang w:eastAsia="ko-K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
    <w:name w:val="Table Grid2"/>
    <w:basedOn w:val="TableNormal"/>
    <w:next w:val="TableGrid"/>
    <w:rsid w:val="00000494"/>
    <w:rPr>
      <w:rFonts w:ascii="Times New Roman" w:eastAsia="Calibri" w:hAnsi="Times New Roman"/>
      <w:iCs/>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4E2128"/>
    <w:pPr>
      <w:widowControl/>
      <w:spacing w:before="60" w:after="60"/>
      <w:ind w:firstLine="454"/>
      <w:jc w:val="left"/>
    </w:pPr>
    <w:rPr>
      <w:rFonts w:eastAsia="Times New Roman"/>
      <w:noProof/>
      <w:kern w:val="0"/>
      <w:sz w:val="26"/>
      <w:szCs w:val="26"/>
      <w:lang w:val="en-GB" w:eastAsia="zh-CN"/>
    </w:rPr>
  </w:style>
  <w:style w:type="character" w:customStyle="1" w:styleId="EndNoteBibliographyChar">
    <w:name w:val="EndNote Bibliography Char"/>
    <w:link w:val="EndNoteBibliography"/>
    <w:rsid w:val="004E2128"/>
    <w:rPr>
      <w:rFonts w:ascii="Times New Roman" w:eastAsia="Times New Roman" w:hAnsi="Times New Roman"/>
      <w:noProof/>
      <w:sz w:val="26"/>
      <w:szCs w:val="26"/>
      <w:lang w:val="en-GB" w:eastAsia="zh-CN"/>
    </w:rPr>
  </w:style>
  <w:style w:type="paragraph" w:customStyle="1" w:styleId="Default">
    <w:name w:val="Default"/>
    <w:rsid w:val="007E6C57"/>
    <w:pPr>
      <w:autoSpaceDE w:val="0"/>
      <w:autoSpaceDN w:val="0"/>
      <w:adjustRightInd w:val="0"/>
    </w:pPr>
    <w:rPr>
      <w:rFonts w:ascii="Calibri" w:eastAsia="SimSun" w:hAnsi="Calibri" w:cs="Calibri"/>
      <w:color w:val="000000"/>
      <w:sz w:val="24"/>
      <w:szCs w:val="24"/>
      <w:lang w:val="ru-RU" w:eastAsia="zh-CN"/>
    </w:rPr>
  </w:style>
  <w:style w:type="character" w:styleId="Strong">
    <w:name w:val="Strong"/>
    <w:uiPriority w:val="22"/>
    <w:rsid w:val="00BD243F"/>
    <w:rPr>
      <w:b/>
      <w:bCs/>
    </w:rPr>
  </w:style>
  <w:style w:type="paragraph" w:customStyle="1" w:styleId="Tmtt">
    <w:name w:val="Tóm tắt"/>
    <w:basedOn w:val="Normal"/>
    <w:link w:val="TmttChar"/>
    <w:rsid w:val="00B658DF"/>
    <w:pPr>
      <w:overflowPunct w:val="0"/>
      <w:topLinePunct/>
      <w:adjustRightInd w:val="0"/>
      <w:snapToGrid w:val="0"/>
      <w:spacing w:before="80" w:line="240" w:lineRule="exact"/>
    </w:pPr>
    <w:rPr>
      <w:rFonts w:cs="Arial"/>
      <w:i/>
      <w:szCs w:val="20"/>
      <w:lang w:val="vi-VN"/>
    </w:rPr>
  </w:style>
  <w:style w:type="character" w:customStyle="1" w:styleId="TmttChar">
    <w:name w:val="Tóm tắt Char"/>
    <w:link w:val="Tmtt"/>
    <w:rsid w:val="00B658DF"/>
    <w:rPr>
      <w:rFonts w:ascii="Times New Roman" w:hAnsi="Times New Roman" w:cs="Arial"/>
      <w:i/>
      <w:kern w:val="2"/>
      <w:sz w:val="18"/>
      <w:szCs w:val="24"/>
      <w:lang w:val="vi-VN" w:eastAsia="ja-JP"/>
    </w:rPr>
  </w:style>
  <w:style w:type="character" w:styleId="Emphasis">
    <w:name w:val="Emphasis"/>
    <w:rsid w:val="001759BF"/>
    <w:rPr>
      <w:b/>
      <w:sz w:val="26"/>
      <w:szCs w:val="26"/>
    </w:rPr>
  </w:style>
  <w:style w:type="character" w:customStyle="1" w:styleId="button-link-text">
    <w:name w:val="button-link-text"/>
    <w:rsid w:val="000168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489806">
      <w:bodyDiv w:val="1"/>
      <w:marLeft w:val="0"/>
      <w:marRight w:val="0"/>
      <w:marTop w:val="0"/>
      <w:marBottom w:val="0"/>
      <w:divBdr>
        <w:top w:val="none" w:sz="0" w:space="0" w:color="auto"/>
        <w:left w:val="none" w:sz="0" w:space="0" w:color="auto"/>
        <w:bottom w:val="none" w:sz="0" w:space="0" w:color="auto"/>
        <w:right w:val="none" w:sz="0" w:space="0" w:color="auto"/>
      </w:divBdr>
    </w:div>
    <w:div w:id="661198887">
      <w:bodyDiv w:val="1"/>
      <w:marLeft w:val="0"/>
      <w:marRight w:val="0"/>
      <w:marTop w:val="0"/>
      <w:marBottom w:val="0"/>
      <w:divBdr>
        <w:top w:val="none" w:sz="0" w:space="0" w:color="auto"/>
        <w:left w:val="none" w:sz="0" w:space="0" w:color="auto"/>
        <w:bottom w:val="none" w:sz="0" w:space="0" w:color="auto"/>
        <w:right w:val="none" w:sz="0" w:space="0" w:color="auto"/>
      </w:divBdr>
    </w:div>
    <w:div w:id="1739589208">
      <w:bodyDiv w:val="1"/>
      <w:marLeft w:val="0"/>
      <w:marRight w:val="0"/>
      <w:marTop w:val="0"/>
      <w:marBottom w:val="0"/>
      <w:divBdr>
        <w:top w:val="none" w:sz="0" w:space="0" w:color="auto"/>
        <w:left w:val="none" w:sz="0" w:space="0" w:color="auto"/>
        <w:bottom w:val="none" w:sz="0" w:space="0" w:color="auto"/>
        <w:right w:val="none" w:sz="0" w:space="0" w:color="auto"/>
      </w:divBdr>
    </w:div>
  </w:divs>
  <w:encoding w:val="shift_ji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Cac%20bao%20cao%20KHCN%20tu%208.2025\Tap%20chi%20Dien%20tu\Du%20lieu%20de%20lam%20website\Website%20TV\JMS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CC3B7-60F1-4AD5-9D7B-FC7E80A68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JMST_Template</Template>
  <TotalTime>5</TotalTime>
  <Pages>3</Pages>
  <Words>968</Words>
  <Characters>5523</Characters>
  <Application>Microsoft Office Word</Application>
  <DocSecurity>0</DocSecurity>
  <Lines>46</Lines>
  <Paragraphs>12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JMST_Template</vt:lpstr>
      <vt:lpstr>Journal_Template</vt:lpstr>
    </vt:vector>
  </TitlesOfParts>
  <Company>JAT Co.,Ltd.</Company>
  <LinksUpToDate>false</LinksUpToDate>
  <CharactersWithSpaces>6479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JMST_Template</dc:title>
  <dc:subject>2020</dc:subject>
  <dc:creator>Windows User</dc:creator>
  <cp:lastModifiedBy>Windows User</cp:lastModifiedBy>
  <cp:revision>4</cp:revision>
  <cp:lastPrinted>2020-08-19T08:06:00Z</cp:lastPrinted>
  <dcterms:created xsi:type="dcterms:W3CDTF">2025-11-01T02:14:00Z</dcterms:created>
  <dcterms:modified xsi:type="dcterms:W3CDTF">2025-11-01T02:20:00Z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(#E1)</vt:lpwstr>
  </property>
  <property fmtid="{D5CDD505-2E9C-101B-9397-08002B2CF9AE}" pid="3" name="MTEquationSection">
    <vt:lpwstr>1</vt:lpwstr>
  </property>
</Properties>
</file>